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61BDD" w14:textId="7C251ADA" w:rsidR="00404B8E" w:rsidRPr="00DA2937" w:rsidRDefault="00DA2937" w:rsidP="00E46AAF">
      <w:pPr>
        <w:pStyle w:val="Caption"/>
        <w:ind w:firstLine="0"/>
        <w:jc w:val="left"/>
        <w:outlineLvl w:val="0"/>
        <w:rPr>
          <w:rFonts w:ascii="DFKai-SB" w:eastAsia="DFKai-SB" w:hAnsi="DFKai-SB"/>
          <w:b/>
          <w:sz w:val="32"/>
          <w:szCs w:val="28"/>
        </w:rPr>
      </w:pPr>
      <w:bookmarkStart w:id="0" w:name="_Toc103328292"/>
      <w:r w:rsidRPr="00DA2937">
        <w:rPr>
          <w:rFonts w:ascii="DFKai-SB" w:eastAsia="DFKai-SB" w:hAnsi="DFKai-SB" w:hint="eastAsia"/>
          <w:b/>
          <w:sz w:val="32"/>
          <w:szCs w:val="28"/>
        </w:rPr>
        <w:t xml:space="preserve">附件 </w:t>
      </w:r>
      <w:r w:rsidRPr="00DA2937">
        <w:rPr>
          <w:rFonts w:ascii="DFKai-SB" w:eastAsia="DFKai-SB" w:hAnsi="DFKai-SB"/>
          <w:b/>
          <w:sz w:val="32"/>
          <w:szCs w:val="28"/>
        </w:rPr>
        <w:fldChar w:fldCharType="begin"/>
      </w:r>
      <w:r w:rsidRPr="00DA2937">
        <w:rPr>
          <w:rFonts w:ascii="DFKai-SB" w:eastAsia="DFKai-SB" w:hAnsi="DFKai-SB"/>
          <w:b/>
          <w:sz w:val="32"/>
          <w:szCs w:val="28"/>
        </w:rPr>
        <w:instrText xml:space="preserve"> </w:instrText>
      </w:r>
      <w:r w:rsidRPr="00DA2937">
        <w:rPr>
          <w:rFonts w:ascii="DFKai-SB" w:eastAsia="DFKai-SB" w:hAnsi="DFKai-SB" w:hint="eastAsia"/>
          <w:b/>
          <w:sz w:val="32"/>
          <w:szCs w:val="28"/>
        </w:rPr>
        <w:instrText>SEQ 附件 \* CHINESENUM3</w:instrText>
      </w:r>
      <w:r w:rsidRPr="00DA2937">
        <w:rPr>
          <w:rFonts w:ascii="DFKai-SB" w:eastAsia="DFKai-SB" w:hAnsi="DFKai-SB"/>
          <w:b/>
          <w:sz w:val="32"/>
          <w:szCs w:val="28"/>
        </w:rPr>
        <w:instrText xml:space="preserve"> </w:instrText>
      </w:r>
      <w:r w:rsidRPr="00DA2937">
        <w:rPr>
          <w:rFonts w:ascii="DFKai-SB" w:eastAsia="DFKai-SB" w:hAnsi="DFKai-SB"/>
          <w:b/>
          <w:sz w:val="32"/>
          <w:szCs w:val="28"/>
        </w:rPr>
        <w:fldChar w:fldCharType="separate"/>
      </w:r>
      <w:r w:rsidR="0096601D" w:rsidRPr="00DA2937">
        <w:rPr>
          <w:rFonts w:ascii="DFKai-SB" w:eastAsia="DFKai-SB" w:hAnsi="DFKai-SB" w:hint="eastAsia"/>
          <w:b/>
          <w:noProof/>
          <w:sz w:val="32"/>
          <w:szCs w:val="28"/>
        </w:rPr>
        <w:t>一</w:t>
      </w:r>
      <w:r w:rsidRPr="00DA2937">
        <w:rPr>
          <w:rFonts w:ascii="DFKai-SB" w:eastAsia="DFKai-SB" w:hAnsi="DFKai-SB"/>
          <w:b/>
          <w:sz w:val="32"/>
          <w:szCs w:val="28"/>
        </w:rPr>
        <w:fldChar w:fldCharType="end"/>
      </w:r>
      <w:r w:rsidR="002F0F13">
        <w:rPr>
          <w:rFonts w:ascii="DFKai-SB" w:eastAsia="DFKai-SB" w:hAnsi="DFKai-SB" w:hint="eastAsia"/>
          <w:b/>
          <w:sz w:val="32"/>
          <w:szCs w:val="28"/>
        </w:rPr>
        <w:t>、</w:t>
      </w:r>
      <w:r w:rsidR="00805C4C">
        <w:rPr>
          <w:rFonts w:ascii="DFKai-SB" w:eastAsia="DFKai-SB" w:hAnsi="DFKai-SB" w:hint="eastAsia"/>
          <w:b/>
          <w:sz w:val="32"/>
          <w:szCs w:val="28"/>
        </w:rPr>
        <w:t>模型</w:t>
      </w:r>
      <w:r w:rsidR="002F0F13" w:rsidRPr="002F0F13">
        <w:rPr>
          <w:rFonts w:ascii="DFKai-SB" w:eastAsia="DFKai-SB" w:hAnsi="DFKai-SB" w:hint="eastAsia"/>
          <w:b/>
          <w:sz w:val="32"/>
          <w:szCs w:val="28"/>
        </w:rPr>
        <w:t>說明文件格式</w:t>
      </w:r>
      <w:bookmarkEnd w:id="0"/>
    </w:p>
    <w:p w14:paraId="454798D2" w14:textId="77777777" w:rsidR="00F24330" w:rsidRDefault="00F24330" w:rsidP="00F24330">
      <w:pPr>
        <w:jc w:val="center"/>
        <w:rPr>
          <w:rFonts w:eastAsia="DFKai-SB"/>
          <w:sz w:val="32"/>
          <w:szCs w:val="32"/>
        </w:rPr>
      </w:pPr>
    </w:p>
    <w:p w14:paraId="66BE7838" w14:textId="77777777" w:rsidR="00F24330" w:rsidRDefault="00F24330" w:rsidP="00F24330">
      <w:pPr>
        <w:jc w:val="center"/>
        <w:rPr>
          <w:rFonts w:eastAsia="DFKai-SB"/>
          <w:sz w:val="32"/>
          <w:szCs w:val="32"/>
        </w:rPr>
      </w:pPr>
    </w:p>
    <w:p w14:paraId="3416F009" w14:textId="77777777" w:rsidR="00F24330" w:rsidRDefault="00F24330" w:rsidP="00F24330">
      <w:pPr>
        <w:jc w:val="center"/>
        <w:rPr>
          <w:rFonts w:eastAsia="DFKai-SB"/>
          <w:sz w:val="32"/>
          <w:szCs w:val="32"/>
        </w:rPr>
      </w:pPr>
    </w:p>
    <w:p w14:paraId="6F034E20" w14:textId="77777777" w:rsidR="00F24330" w:rsidRPr="003C55CC" w:rsidRDefault="00F24330" w:rsidP="00F24330">
      <w:pPr>
        <w:jc w:val="center"/>
        <w:rPr>
          <w:rFonts w:eastAsia="DFKai-SB"/>
          <w:b/>
          <w:sz w:val="44"/>
          <w:szCs w:val="32"/>
        </w:rPr>
      </w:pPr>
    </w:p>
    <w:p w14:paraId="6CD91F0D" w14:textId="77777777" w:rsidR="00F24330" w:rsidRPr="003C55CC" w:rsidRDefault="00F24330" w:rsidP="00F24330">
      <w:pPr>
        <w:jc w:val="center"/>
        <w:rPr>
          <w:rFonts w:eastAsia="DFKai-SB"/>
          <w:b/>
          <w:sz w:val="44"/>
          <w:szCs w:val="32"/>
        </w:rPr>
      </w:pPr>
    </w:p>
    <w:p w14:paraId="6089389F" w14:textId="107EB69D" w:rsidR="00F24330" w:rsidRPr="00F24330" w:rsidRDefault="00F24330" w:rsidP="00F24330">
      <w:pPr>
        <w:jc w:val="center"/>
        <w:rPr>
          <w:rFonts w:eastAsia="DFKai-SB"/>
          <w:b/>
          <w:color w:val="BFBFBF"/>
          <w:sz w:val="40"/>
          <w:szCs w:val="32"/>
        </w:rPr>
      </w:pPr>
      <w:r>
        <w:rPr>
          <w:rFonts w:ascii="Microsoft JhengHei Light" w:eastAsia="Microsoft JhengHei Light" w:hAnsi="Microsoft JhengHei Light" w:cs="PMingLiU" w:hint="eastAsia"/>
          <w:b/>
          <w:sz w:val="40"/>
          <w:szCs w:val="32"/>
        </w:rPr>
        <w:t>「</w:t>
      </w:r>
      <w:proofErr w:type="spellStart"/>
      <w:r w:rsidR="004C6DAB">
        <w:rPr>
          <w:rFonts w:ascii="Microsoft JhengHei Light" w:eastAsia="Microsoft JhengHei Light" w:hAnsi="Microsoft JhengHei Light" w:cs="PMingLiU"/>
          <w:b/>
          <w:sz w:val="40"/>
          <w:szCs w:val="32"/>
        </w:rPr>
        <w:t>EQTransformer</w:t>
      </w:r>
      <w:proofErr w:type="spellEnd"/>
      <w:r>
        <w:rPr>
          <w:rFonts w:ascii="Microsoft JhengHei Light" w:eastAsia="Microsoft JhengHei Light" w:hAnsi="Microsoft JhengHei Light" w:cs="PMingLiU" w:hint="eastAsia"/>
          <w:b/>
          <w:sz w:val="40"/>
          <w:szCs w:val="32"/>
        </w:rPr>
        <w:t>」</w:t>
      </w:r>
    </w:p>
    <w:p w14:paraId="0B4E1231" w14:textId="77777777" w:rsidR="00F24330" w:rsidRPr="003C55CC" w:rsidRDefault="00DB55D5" w:rsidP="00F24330">
      <w:pPr>
        <w:jc w:val="center"/>
        <w:rPr>
          <w:rFonts w:eastAsia="DFKai-SB"/>
          <w:b/>
          <w:sz w:val="40"/>
          <w:szCs w:val="32"/>
        </w:rPr>
      </w:pPr>
      <w:r>
        <w:rPr>
          <w:rFonts w:eastAsia="DFKai-SB" w:hint="eastAsia"/>
          <w:b/>
          <w:sz w:val="40"/>
          <w:szCs w:val="32"/>
        </w:rPr>
        <w:t>模型</w:t>
      </w:r>
      <w:r w:rsidR="00F24330" w:rsidRPr="003C55CC">
        <w:rPr>
          <w:rFonts w:eastAsia="DFKai-SB" w:hint="eastAsia"/>
          <w:b/>
          <w:sz w:val="40"/>
          <w:szCs w:val="32"/>
        </w:rPr>
        <w:t>說明</w:t>
      </w:r>
      <w:r w:rsidR="00F24330">
        <w:rPr>
          <w:rFonts w:eastAsia="DFKai-SB" w:hint="eastAsia"/>
          <w:b/>
          <w:sz w:val="40"/>
          <w:szCs w:val="32"/>
        </w:rPr>
        <w:t>文件</w:t>
      </w:r>
    </w:p>
    <w:p w14:paraId="4D1CA0E4" w14:textId="77777777" w:rsidR="00F24330" w:rsidRDefault="00F24330" w:rsidP="00F24330">
      <w:pPr>
        <w:rPr>
          <w:rFonts w:eastAsia="DFKai-SB"/>
          <w:sz w:val="32"/>
          <w:szCs w:val="32"/>
        </w:rPr>
      </w:pPr>
    </w:p>
    <w:p w14:paraId="5E55226B" w14:textId="77777777" w:rsidR="00F24330" w:rsidRDefault="00F24330" w:rsidP="00F24330">
      <w:pPr>
        <w:rPr>
          <w:rFonts w:eastAsia="DFKai-SB"/>
          <w:sz w:val="32"/>
          <w:szCs w:val="32"/>
        </w:rPr>
      </w:pPr>
    </w:p>
    <w:p w14:paraId="031649AD" w14:textId="77777777" w:rsidR="00F24330" w:rsidRPr="00814AC4" w:rsidRDefault="00F24330" w:rsidP="00F24330">
      <w:pPr>
        <w:rPr>
          <w:rFonts w:eastAsia="DFKai-SB"/>
          <w:sz w:val="32"/>
          <w:szCs w:val="32"/>
        </w:rPr>
      </w:pPr>
    </w:p>
    <w:p w14:paraId="09152D6B" w14:textId="77777777" w:rsidR="00F24330" w:rsidRDefault="00F24330" w:rsidP="00F24330">
      <w:pPr>
        <w:rPr>
          <w:rFonts w:eastAsia="DFKai-SB"/>
          <w:sz w:val="32"/>
          <w:szCs w:val="32"/>
        </w:rPr>
      </w:pPr>
    </w:p>
    <w:p w14:paraId="0C7C24DD" w14:textId="77777777" w:rsidR="00F24330" w:rsidRDefault="00F24330" w:rsidP="00F24330">
      <w:pPr>
        <w:rPr>
          <w:rFonts w:eastAsia="DFKai-SB"/>
          <w:sz w:val="32"/>
          <w:szCs w:val="32"/>
        </w:rPr>
      </w:pPr>
    </w:p>
    <w:p w14:paraId="119EE53B" w14:textId="77777777" w:rsidR="00F24330" w:rsidRDefault="00F24330" w:rsidP="00F24330">
      <w:pPr>
        <w:rPr>
          <w:rFonts w:eastAsia="DFKai-SB"/>
          <w:sz w:val="32"/>
          <w:szCs w:val="32"/>
        </w:rPr>
      </w:pPr>
    </w:p>
    <w:p w14:paraId="17CCC070" w14:textId="0ADB8204" w:rsidR="00F24330" w:rsidRPr="003C55CC" w:rsidRDefault="00F24330" w:rsidP="00F24330">
      <w:pPr>
        <w:ind w:leftChars="945" w:left="2268"/>
        <w:rPr>
          <w:rFonts w:eastAsia="DFKai-SB"/>
          <w:b/>
          <w:sz w:val="32"/>
          <w:szCs w:val="32"/>
        </w:rPr>
      </w:pPr>
      <w:r w:rsidRPr="003C55CC">
        <w:rPr>
          <w:rFonts w:eastAsia="DFKai-SB" w:hint="eastAsia"/>
          <w:b/>
          <w:sz w:val="32"/>
          <w:szCs w:val="32"/>
        </w:rPr>
        <w:t>建置團隊</w:t>
      </w:r>
      <w:r w:rsidRPr="003C55CC">
        <w:rPr>
          <w:rFonts w:ascii="Microsoft JhengHei" w:eastAsia="Microsoft JhengHei" w:hAnsi="Microsoft JhengHei" w:hint="eastAsia"/>
          <w:b/>
          <w:sz w:val="32"/>
          <w:szCs w:val="32"/>
        </w:rPr>
        <w:t>：</w:t>
      </w:r>
      <w:r w:rsidR="00883BD6" w:rsidRPr="00883BD6">
        <w:rPr>
          <w:rFonts w:eastAsia="DFKai-SB" w:hint="eastAsia"/>
          <w:b/>
          <w:sz w:val="32"/>
          <w:szCs w:val="32"/>
        </w:rPr>
        <w:t>地震構造實驗室</w:t>
      </w:r>
    </w:p>
    <w:p w14:paraId="24FF3785" w14:textId="4300C098" w:rsidR="00F24330" w:rsidRPr="003C55CC" w:rsidRDefault="00F24330" w:rsidP="00F24330">
      <w:pPr>
        <w:ind w:leftChars="945" w:left="2268"/>
        <w:rPr>
          <w:rFonts w:eastAsia="DFKai-SB"/>
          <w:b/>
          <w:sz w:val="32"/>
          <w:szCs w:val="32"/>
        </w:rPr>
      </w:pPr>
      <w:r>
        <w:rPr>
          <w:rFonts w:eastAsia="DFKai-SB" w:hint="eastAsia"/>
          <w:b/>
          <w:sz w:val="32"/>
          <w:szCs w:val="32"/>
        </w:rPr>
        <w:t>說明文件</w:t>
      </w:r>
      <w:r w:rsidRPr="003C55CC">
        <w:rPr>
          <w:rFonts w:eastAsia="DFKai-SB" w:hint="eastAsia"/>
          <w:b/>
          <w:sz w:val="32"/>
          <w:szCs w:val="32"/>
        </w:rPr>
        <w:t>版本</w:t>
      </w:r>
      <w:r w:rsidRPr="003C55CC">
        <w:rPr>
          <w:rFonts w:ascii="Microsoft JhengHei" w:eastAsia="Microsoft JhengHei" w:hAnsi="Microsoft JhengHei" w:hint="eastAsia"/>
          <w:b/>
          <w:sz w:val="32"/>
          <w:szCs w:val="32"/>
        </w:rPr>
        <w:t>：</w:t>
      </w:r>
      <w:r w:rsidR="00883BD6">
        <w:rPr>
          <w:rFonts w:ascii="Microsoft JhengHei" w:eastAsia="Microsoft JhengHei" w:hAnsi="Microsoft JhengHei" w:hint="eastAsia"/>
          <w:b/>
          <w:sz w:val="32"/>
          <w:szCs w:val="32"/>
        </w:rPr>
        <w:t>1</w:t>
      </w:r>
      <w:r w:rsidR="00883BD6">
        <w:rPr>
          <w:rFonts w:ascii="Microsoft JhengHei" w:eastAsia="Microsoft JhengHei" w:hAnsi="Microsoft JhengHei"/>
          <w:b/>
          <w:sz w:val="32"/>
          <w:szCs w:val="32"/>
        </w:rPr>
        <w:t>.0.0</w:t>
      </w:r>
    </w:p>
    <w:p w14:paraId="51EE26A1" w14:textId="2E7C2455" w:rsidR="00F24330" w:rsidRDefault="00F24330" w:rsidP="00883BD6">
      <w:pPr>
        <w:ind w:leftChars="945" w:left="2268"/>
        <w:rPr>
          <w:rFonts w:eastAsia="DFKai-SB"/>
          <w:b/>
          <w:sz w:val="26"/>
          <w:szCs w:val="26"/>
        </w:rPr>
        <w:sectPr w:rsidR="00F24330" w:rsidSect="00A834E2">
          <w:headerReference w:type="default" r:id="rId8"/>
          <w:footerReference w:type="default" r:id="rId9"/>
          <w:headerReference w:type="first" r:id="rId10"/>
          <w:pgSz w:w="11906" w:h="16838"/>
          <w:pgMar w:top="1134" w:right="868" w:bottom="1134" w:left="958" w:header="737" w:footer="680" w:gutter="0"/>
          <w:cols w:space="425"/>
          <w:titlePg/>
          <w:docGrid w:type="lines" w:linePitch="360"/>
        </w:sectPr>
      </w:pPr>
      <w:r w:rsidRPr="003C55CC">
        <w:rPr>
          <w:rFonts w:eastAsia="DFKai-SB" w:hint="eastAsia"/>
          <w:b/>
          <w:sz w:val="32"/>
          <w:szCs w:val="32"/>
        </w:rPr>
        <w:t>日期</w:t>
      </w:r>
      <w:r w:rsidRPr="003C55CC">
        <w:rPr>
          <w:rFonts w:ascii="Microsoft JhengHei" w:eastAsia="Microsoft JhengHei" w:hAnsi="Microsoft JhengHei" w:hint="eastAsia"/>
          <w:b/>
          <w:sz w:val="32"/>
          <w:szCs w:val="32"/>
        </w:rPr>
        <w:t>：</w:t>
      </w:r>
      <w:r w:rsidR="00883BD6" w:rsidRPr="00883BD6">
        <w:rPr>
          <w:rFonts w:ascii="Microsoft JhengHei" w:eastAsia="Microsoft JhengHei" w:hAnsi="Microsoft JhengHei"/>
          <w:b/>
          <w:sz w:val="32"/>
          <w:szCs w:val="32"/>
        </w:rPr>
        <w:t>2022/07</w:t>
      </w:r>
    </w:p>
    <w:p w14:paraId="384CCBED" w14:textId="77777777" w:rsidR="00404B8E" w:rsidRPr="00E46AAF" w:rsidRDefault="00F55BD1" w:rsidP="00404B8E">
      <w:pPr>
        <w:numPr>
          <w:ilvl w:val="0"/>
          <w:numId w:val="27"/>
        </w:numPr>
        <w:ind w:left="567" w:hanging="567"/>
        <w:jc w:val="left"/>
        <w:rPr>
          <w:rFonts w:eastAsia="DFKai-SB"/>
          <w:b/>
          <w:sz w:val="26"/>
          <w:szCs w:val="26"/>
        </w:rPr>
      </w:pPr>
      <w:r w:rsidRPr="00F55BD1">
        <w:rPr>
          <w:rFonts w:eastAsia="DFKai-SB" w:hint="eastAsia"/>
          <w:b/>
          <w:sz w:val="26"/>
          <w:szCs w:val="26"/>
        </w:rPr>
        <w:lastRenderedPageBreak/>
        <w:t>模型</w:t>
      </w:r>
      <w:r w:rsidR="00404B8E" w:rsidRPr="00E46AAF">
        <w:rPr>
          <w:rFonts w:eastAsia="DFKai-SB"/>
          <w:b/>
          <w:sz w:val="26"/>
          <w:szCs w:val="26"/>
        </w:rPr>
        <w:t>基本說明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6521"/>
      </w:tblGrid>
      <w:tr w:rsidR="00404B8E" w:rsidRPr="00A834E2" w14:paraId="17B9CF0D" w14:textId="77777777" w:rsidTr="00730542">
        <w:trPr>
          <w:trHeight w:val="330"/>
        </w:trPr>
        <w:tc>
          <w:tcPr>
            <w:tcW w:w="3544" w:type="dxa"/>
            <w:shd w:val="clear" w:color="auto" w:fill="auto"/>
            <w:vAlign w:val="center"/>
            <w:hideMark/>
          </w:tcPr>
          <w:p w14:paraId="753809FA" w14:textId="77777777" w:rsidR="00404B8E" w:rsidRPr="00A834E2" w:rsidRDefault="00C521DE" w:rsidP="00730542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</w:t>
            </w:r>
            <w:r w:rsidR="00DE4C50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中文</w:t>
            </w:r>
            <w:r w:rsidR="00404B8E" w:rsidRPr="00A834E2"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  <w:t>名稱</w:t>
            </w:r>
            <w:r w:rsidR="00730542"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（</w:t>
            </w:r>
            <w:proofErr w:type="spellStart"/>
            <w:r w:rsidR="00730542"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name</w:t>
            </w:r>
            <w:r w:rsidR="00DE4C50"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  <w:t>_cht</w:t>
            </w:r>
            <w:proofErr w:type="spellEnd"/>
            <w:r w:rsidR="00730542"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）</w:t>
            </w:r>
          </w:p>
        </w:tc>
        <w:tc>
          <w:tcPr>
            <w:tcW w:w="6521" w:type="dxa"/>
            <w:shd w:val="clear" w:color="auto" w:fill="auto"/>
            <w:vAlign w:val="center"/>
            <w:hideMark/>
          </w:tcPr>
          <w:p w14:paraId="01E3B595" w14:textId="6029AA28" w:rsidR="00404B8E" w:rsidRPr="00A834E2" w:rsidRDefault="000D7D04" w:rsidP="00730542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地震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Transformer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模型</w:t>
            </w:r>
          </w:p>
        </w:tc>
      </w:tr>
      <w:tr w:rsidR="00DE4C50" w:rsidRPr="00A834E2" w14:paraId="2C5DA85D" w14:textId="77777777" w:rsidTr="00730542">
        <w:trPr>
          <w:trHeight w:val="330"/>
        </w:trPr>
        <w:tc>
          <w:tcPr>
            <w:tcW w:w="3544" w:type="dxa"/>
            <w:shd w:val="clear" w:color="auto" w:fill="auto"/>
            <w:vAlign w:val="center"/>
          </w:tcPr>
          <w:p w14:paraId="4E48E8DC" w14:textId="77777777" w:rsidR="00DE4C50" w:rsidRDefault="00DE4C50" w:rsidP="00730542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模型英文</w:t>
            </w:r>
            <w:r w:rsidRPr="00A834E2"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  <w:t>名稱</w:t>
            </w:r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（</w:t>
            </w:r>
            <w:proofErr w:type="spellStart"/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name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_</w:t>
            </w:r>
            <w:r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  <w:t>eng</w:t>
            </w:r>
            <w:proofErr w:type="spellEnd"/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）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E1A272C" w14:textId="0B2DBB04" w:rsidR="00DE4C50" w:rsidRPr="00A834E2" w:rsidRDefault="00D150A1" w:rsidP="00730542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proofErr w:type="spellStart"/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EQTransformer</w:t>
            </w:r>
            <w:proofErr w:type="spellEnd"/>
          </w:p>
        </w:tc>
      </w:tr>
      <w:tr w:rsidR="00DE4C50" w:rsidRPr="00A834E2" w14:paraId="785762F2" w14:textId="77777777" w:rsidTr="00730542">
        <w:trPr>
          <w:trHeight w:val="330"/>
        </w:trPr>
        <w:tc>
          <w:tcPr>
            <w:tcW w:w="3544" w:type="dxa"/>
            <w:shd w:val="clear" w:color="auto" w:fill="auto"/>
            <w:vAlign w:val="center"/>
          </w:tcPr>
          <w:p w14:paraId="2010C869" w14:textId="77777777" w:rsidR="00DE4C50" w:rsidRDefault="00DE4C50" w:rsidP="00730542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模型編號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(</w:t>
            </w:r>
            <w:r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  <w:t>id)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EE528B4" w14:textId="455FD1F8" w:rsidR="00DE4C50" w:rsidRPr="00A834E2" w:rsidRDefault="003E10A8" w:rsidP="00DE4C50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 w:rsidRPr="003E10A8">
              <w:rPr>
                <w:rFonts w:eastAsia="DFKai-SB"/>
                <w:color w:val="000000"/>
                <w:kern w:val="0"/>
                <w:sz w:val="26"/>
                <w:szCs w:val="26"/>
              </w:rPr>
              <w:t>HP2017_N_transformer_model</w:t>
            </w:r>
          </w:p>
        </w:tc>
      </w:tr>
      <w:tr w:rsidR="00404B8E" w:rsidRPr="00A834E2" w14:paraId="38804082" w14:textId="77777777" w:rsidTr="00730542">
        <w:trPr>
          <w:trHeight w:val="699"/>
        </w:trPr>
        <w:tc>
          <w:tcPr>
            <w:tcW w:w="3544" w:type="dxa"/>
            <w:shd w:val="clear" w:color="auto" w:fill="auto"/>
            <w:vAlign w:val="center"/>
            <w:hideMark/>
          </w:tcPr>
          <w:p w14:paraId="4B7BCAC9" w14:textId="77777777" w:rsidR="00404B8E" w:rsidRPr="00A834E2" w:rsidRDefault="00196195" w:rsidP="00730542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bookmarkStart w:id="1" w:name="_Hlk92971111"/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</w:t>
            </w:r>
            <w:r w:rsidRPr="00A834E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摘要</w:t>
            </w:r>
            <w:r w:rsidRPr="00A834E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(</w:t>
            </w:r>
            <w:r w:rsidRPr="00A834E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含</w:t>
            </w:r>
            <w:r w:rsidRPr="00A834E2"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  <w:t>目的</w:t>
            </w:r>
            <w:r w:rsidRPr="00A834E2"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  <w:t>/</w:t>
            </w:r>
            <w:r w:rsidRPr="00A834E2"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  <w:t>用途</w:t>
            </w:r>
            <w:r w:rsidRPr="00A834E2"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  <w:t>/</w:t>
            </w:r>
            <w:r w:rsidRPr="00A834E2"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  <w:t>價值</w:t>
            </w:r>
            <w:r w:rsidRPr="00A834E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等</w:t>
            </w:r>
            <w:r w:rsidRPr="00A834E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)</w:t>
            </w:r>
            <w:bookmarkEnd w:id="1"/>
            <w:r w:rsidR="00730542">
              <w:rPr>
                <w:rFonts w:hint="eastAsia"/>
              </w:rPr>
              <w:t xml:space="preserve"> </w:t>
            </w:r>
            <w:r w:rsidR="00730542"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（</w:t>
            </w:r>
            <w:r w:rsidR="00730542"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description</w:t>
            </w:r>
            <w:r w:rsidR="00730542"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）</w:t>
            </w:r>
          </w:p>
        </w:tc>
        <w:tc>
          <w:tcPr>
            <w:tcW w:w="6521" w:type="dxa"/>
            <w:shd w:val="clear" w:color="auto" w:fill="auto"/>
            <w:vAlign w:val="center"/>
            <w:hideMark/>
          </w:tcPr>
          <w:p w14:paraId="671F5802" w14:textId="0DCBE0D5" w:rsidR="00404B8E" w:rsidRPr="00A834E2" w:rsidRDefault="00D150A1" w:rsidP="00730542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地震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P, S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波相到時辨識</w:t>
            </w:r>
          </w:p>
        </w:tc>
      </w:tr>
      <w:tr w:rsidR="00730542" w:rsidRPr="00A834E2" w14:paraId="5C1C0849" w14:textId="77777777" w:rsidTr="00730542">
        <w:trPr>
          <w:trHeight w:val="759"/>
        </w:trPr>
        <w:tc>
          <w:tcPr>
            <w:tcW w:w="3544" w:type="dxa"/>
            <w:shd w:val="clear" w:color="auto" w:fill="auto"/>
            <w:vAlign w:val="center"/>
          </w:tcPr>
          <w:p w14:paraId="2B3797C4" w14:textId="77777777" w:rsidR="00730542" w:rsidRDefault="00730542" w:rsidP="00730542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模型共享範圍及授權方式</w:t>
            </w:r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(license)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0EC5FA32" w14:textId="4AC42ED9" w:rsidR="00730542" w:rsidRPr="00A834E2" w:rsidRDefault="00544716" w:rsidP="00730542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禁止商業使用</w:t>
            </w:r>
          </w:p>
        </w:tc>
      </w:tr>
      <w:tr w:rsidR="00730542" w:rsidRPr="00A834E2" w14:paraId="0238DA61" w14:textId="77777777" w:rsidTr="00730542">
        <w:trPr>
          <w:trHeight w:val="663"/>
        </w:trPr>
        <w:tc>
          <w:tcPr>
            <w:tcW w:w="3544" w:type="dxa"/>
            <w:shd w:val="clear" w:color="auto" w:fill="auto"/>
            <w:vAlign w:val="center"/>
          </w:tcPr>
          <w:p w14:paraId="3A76B43C" w14:textId="77777777" w:rsidR="00730542" w:rsidRDefault="00730542" w:rsidP="00730542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模型來源（</w:t>
            </w:r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creator</w:t>
            </w:r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）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7A86549E" w14:textId="76818717" w:rsidR="003E10A8" w:rsidRDefault="0050311B" w:rsidP="0050311B">
            <w:pPr>
              <w:widowControl/>
              <w:ind w:firstLine="0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修改自</w:t>
            </w:r>
            <w:proofErr w:type="spellStart"/>
            <w:r w:rsidR="00544716">
              <w:rPr>
                <w:rFonts w:eastAsia="DFKai-SB"/>
                <w:color w:val="000000"/>
                <w:kern w:val="0"/>
                <w:sz w:val="26"/>
                <w:szCs w:val="26"/>
              </w:rPr>
              <w:t>EQTransformer</w:t>
            </w:r>
            <w:proofErr w:type="spellEnd"/>
            <w:r w:rsidR="003E10A8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模型</w:t>
            </w:r>
          </w:p>
          <w:p w14:paraId="76ED21DC" w14:textId="3C82A1CF" w:rsidR="00D150A1" w:rsidRPr="00A834E2" w:rsidRDefault="00D150A1" w:rsidP="0050311B">
            <w:pPr>
              <w:widowControl/>
              <w:ind w:firstLine="0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 w:rsidRPr="00D150A1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M</w:t>
            </w:r>
            <w:r w:rsidRPr="00D150A1">
              <w:rPr>
                <w:rFonts w:eastAsia="DFKai-SB"/>
                <w:color w:val="000000"/>
                <w:kern w:val="0"/>
                <w:sz w:val="26"/>
                <w:szCs w:val="26"/>
              </w:rPr>
              <w:t xml:space="preserve">ousavi, S.M., Ellsworth, W.L., Zhu, W., Chuang, L, Y., and </w:t>
            </w:r>
            <w:proofErr w:type="spellStart"/>
            <w:r w:rsidRPr="00D150A1">
              <w:rPr>
                <w:rFonts w:eastAsia="DFKai-SB"/>
                <w:color w:val="000000"/>
                <w:kern w:val="0"/>
                <w:sz w:val="26"/>
                <w:szCs w:val="26"/>
              </w:rPr>
              <w:t>Beroza</w:t>
            </w:r>
            <w:proofErr w:type="spellEnd"/>
            <w:r w:rsidRPr="00D150A1">
              <w:rPr>
                <w:rFonts w:eastAsia="DFKai-SB"/>
                <w:color w:val="000000"/>
                <w:kern w:val="0"/>
                <w:sz w:val="26"/>
                <w:szCs w:val="26"/>
              </w:rPr>
              <w:t xml:space="preserve">, G, C. Earthquake transformer—an attentive deep-learning model for simultaneous earthquake detection and phase picking. Nat </w:t>
            </w:r>
            <w:proofErr w:type="spellStart"/>
            <w:r w:rsidRPr="00D150A1">
              <w:rPr>
                <w:rFonts w:eastAsia="DFKai-SB"/>
                <w:color w:val="000000"/>
                <w:kern w:val="0"/>
                <w:sz w:val="26"/>
                <w:szCs w:val="26"/>
              </w:rPr>
              <w:t>Commun</w:t>
            </w:r>
            <w:proofErr w:type="spellEnd"/>
            <w:r w:rsidRPr="00D150A1">
              <w:rPr>
                <w:rFonts w:eastAsia="DFKai-SB"/>
                <w:color w:val="000000"/>
                <w:kern w:val="0"/>
                <w:sz w:val="26"/>
                <w:szCs w:val="26"/>
              </w:rPr>
              <w:t xml:space="preserve"> 11, 3952 (2020). </w:t>
            </w:r>
            <w:hyperlink r:id="rId11" w:history="1">
              <w:r w:rsidRPr="00486513">
                <w:rPr>
                  <w:rStyle w:val="Hyperlink"/>
                  <w:rFonts w:eastAsia="DFKai-SB"/>
                  <w:kern w:val="0"/>
                  <w:sz w:val="26"/>
                  <w:szCs w:val="26"/>
                </w:rPr>
                <w:t>https://doi.org/10.1038/s41467-020-17591-w</w:t>
              </w:r>
            </w:hyperlink>
          </w:p>
        </w:tc>
      </w:tr>
      <w:tr w:rsidR="00730542" w:rsidRPr="00A834E2" w14:paraId="2D4C17A0" w14:textId="77777777" w:rsidTr="00730542">
        <w:trPr>
          <w:trHeight w:val="481"/>
        </w:trPr>
        <w:tc>
          <w:tcPr>
            <w:tcW w:w="3544" w:type="dxa"/>
            <w:shd w:val="clear" w:color="auto" w:fill="auto"/>
            <w:vAlign w:val="center"/>
          </w:tcPr>
          <w:p w14:paraId="5A1E6C9D" w14:textId="77777777" w:rsidR="00730542" w:rsidRDefault="00730542" w:rsidP="00730542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模型關鍵字（</w:t>
            </w:r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keywords</w:t>
            </w:r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）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C39B7C6" w14:textId="0C5E08CF" w:rsidR="00730542" w:rsidRPr="00A834E2" w:rsidRDefault="00D150A1" w:rsidP="00730542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Transformer</w:t>
            </w:r>
            <w:r w:rsidR="00B46C45">
              <w:rPr>
                <w:rFonts w:eastAsia="DFKai-SB"/>
                <w:color w:val="000000"/>
                <w:kern w:val="0"/>
                <w:sz w:val="26"/>
                <w:szCs w:val="26"/>
              </w:rPr>
              <w:t>, Attention</w:t>
            </w:r>
            <w:r w:rsidR="009F6BB0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,</w:t>
            </w:r>
            <w:r w:rsidR="009F6BB0">
              <w:rPr>
                <w:rFonts w:eastAsia="DFKai-SB"/>
                <w:color w:val="000000"/>
                <w:kern w:val="0"/>
                <w:sz w:val="26"/>
                <w:szCs w:val="26"/>
              </w:rPr>
              <w:t xml:space="preserve"> Phase Picking</w:t>
            </w:r>
          </w:p>
        </w:tc>
      </w:tr>
      <w:tr w:rsidR="00730542" w:rsidRPr="00A834E2" w14:paraId="658DB54A" w14:textId="77777777" w:rsidTr="00730542">
        <w:trPr>
          <w:trHeight w:val="787"/>
        </w:trPr>
        <w:tc>
          <w:tcPr>
            <w:tcW w:w="3544" w:type="dxa"/>
            <w:shd w:val="clear" w:color="auto" w:fill="auto"/>
            <w:vAlign w:val="center"/>
          </w:tcPr>
          <w:p w14:paraId="5B330FCB" w14:textId="77777777" w:rsidR="00730542" w:rsidRDefault="00730542" w:rsidP="00730542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模型支援之框架</w:t>
            </w:r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(model framework)</w:t>
            </w:r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與版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本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0F1C133" w14:textId="62A488D2" w:rsidR="00730542" w:rsidRPr="00A834E2" w:rsidRDefault="00D150A1" w:rsidP="00730542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proofErr w:type="spellStart"/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Tensorflow</w:t>
            </w:r>
            <w:proofErr w:type="spellEnd"/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 xml:space="preserve"> 2.5.0</w:t>
            </w:r>
          </w:p>
        </w:tc>
      </w:tr>
      <w:tr w:rsidR="00730542" w:rsidRPr="00A834E2" w14:paraId="5EF11A97" w14:textId="77777777" w:rsidTr="00730542">
        <w:trPr>
          <w:trHeight w:val="659"/>
        </w:trPr>
        <w:tc>
          <w:tcPr>
            <w:tcW w:w="3544" w:type="dxa"/>
            <w:shd w:val="clear" w:color="auto" w:fill="auto"/>
            <w:vAlign w:val="center"/>
          </w:tcPr>
          <w:p w14:paraId="0870CA14" w14:textId="77777777" w:rsidR="00730542" w:rsidRDefault="00730542" w:rsidP="00730542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模型上架時間（</w:t>
            </w:r>
            <w:proofErr w:type="spellStart"/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createtime</w:t>
            </w:r>
            <w:proofErr w:type="spellEnd"/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）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A050DD9" w14:textId="0933C6AE" w:rsidR="00730542" w:rsidRPr="00A834E2" w:rsidRDefault="000D7D04" w:rsidP="00730542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2022/07</w:t>
            </w:r>
          </w:p>
        </w:tc>
      </w:tr>
      <w:tr w:rsidR="00730542" w:rsidRPr="00A834E2" w14:paraId="1EC549DF" w14:textId="77777777" w:rsidTr="00730542">
        <w:trPr>
          <w:trHeight w:val="719"/>
        </w:trPr>
        <w:tc>
          <w:tcPr>
            <w:tcW w:w="3544" w:type="dxa"/>
            <w:shd w:val="clear" w:color="auto" w:fill="auto"/>
            <w:vAlign w:val="center"/>
          </w:tcPr>
          <w:p w14:paraId="62960E1C" w14:textId="77777777" w:rsidR="00730542" w:rsidRPr="00730542" w:rsidRDefault="00730542" w:rsidP="00730542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模型版本號碼（</w:t>
            </w:r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version</w:t>
            </w:r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）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1A840A8" w14:textId="73EE5D09" w:rsidR="00730542" w:rsidRPr="00A834E2" w:rsidRDefault="00E56FEB" w:rsidP="00730542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1.0.0</w:t>
            </w:r>
          </w:p>
        </w:tc>
      </w:tr>
      <w:tr w:rsidR="00404B8E" w:rsidRPr="00A834E2" w14:paraId="711F5E10" w14:textId="77777777" w:rsidTr="00730542">
        <w:trPr>
          <w:trHeight w:val="330"/>
        </w:trPr>
        <w:tc>
          <w:tcPr>
            <w:tcW w:w="3544" w:type="dxa"/>
            <w:shd w:val="clear" w:color="auto" w:fill="auto"/>
            <w:vAlign w:val="center"/>
            <w:hideMark/>
          </w:tcPr>
          <w:p w14:paraId="11AFA584" w14:textId="77777777" w:rsidR="00404B8E" w:rsidRPr="00A834E2" w:rsidRDefault="00404B8E" w:rsidP="00730542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A834E2"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  <w:t>聯絡</w:t>
            </w:r>
            <w:r w:rsidRPr="00A834E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人</w:t>
            </w:r>
            <w:r w:rsidR="008E4E6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姓名</w:t>
            </w:r>
          </w:p>
        </w:tc>
        <w:tc>
          <w:tcPr>
            <w:tcW w:w="6521" w:type="dxa"/>
            <w:shd w:val="clear" w:color="auto" w:fill="auto"/>
            <w:vAlign w:val="center"/>
            <w:hideMark/>
          </w:tcPr>
          <w:p w14:paraId="1A6D6098" w14:textId="2FE9A6AA" w:rsidR="00404B8E" w:rsidRPr="00A834E2" w:rsidRDefault="00B46C45" w:rsidP="00730542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黃俊銘</w:t>
            </w:r>
          </w:p>
        </w:tc>
      </w:tr>
      <w:tr w:rsidR="008E4E62" w:rsidRPr="00A834E2" w14:paraId="37C80A13" w14:textId="77777777" w:rsidTr="00730542">
        <w:trPr>
          <w:trHeight w:val="330"/>
        </w:trPr>
        <w:tc>
          <w:tcPr>
            <w:tcW w:w="3544" w:type="dxa"/>
            <w:shd w:val="clear" w:color="auto" w:fill="auto"/>
            <w:vAlign w:val="center"/>
          </w:tcPr>
          <w:p w14:paraId="5B688A84" w14:textId="77777777" w:rsidR="008E4E62" w:rsidRPr="00A834E2" w:rsidRDefault="008E4E62" w:rsidP="00730542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A834E2"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  <w:t>聯絡</w:t>
            </w:r>
            <w:r w:rsidRPr="00A834E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人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電話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496C9C9" w14:textId="30019339" w:rsidR="008E4E62" w:rsidRPr="00A834E2" w:rsidRDefault="0050311B" w:rsidP="00730542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 w:rsidRPr="0050311B">
              <w:rPr>
                <w:rFonts w:eastAsia="DFKai-SB"/>
                <w:color w:val="000000"/>
                <w:kern w:val="0"/>
                <w:sz w:val="26"/>
                <w:szCs w:val="26"/>
              </w:rPr>
              <w:t>(02) 3366-2932</w:t>
            </w:r>
          </w:p>
        </w:tc>
      </w:tr>
      <w:tr w:rsidR="008E4E62" w:rsidRPr="00A834E2" w14:paraId="515421F2" w14:textId="77777777" w:rsidTr="00730542">
        <w:trPr>
          <w:trHeight w:val="330"/>
        </w:trPr>
        <w:tc>
          <w:tcPr>
            <w:tcW w:w="3544" w:type="dxa"/>
            <w:shd w:val="clear" w:color="auto" w:fill="auto"/>
            <w:vAlign w:val="center"/>
          </w:tcPr>
          <w:p w14:paraId="10373D84" w14:textId="77777777" w:rsidR="008E4E62" w:rsidRPr="00A834E2" w:rsidRDefault="008E4E62" w:rsidP="00730542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A834E2"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  <w:t>聯絡</w:t>
            </w:r>
            <w:r w:rsidRPr="00A834E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人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e</w:t>
            </w:r>
            <w:r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  <w:t>mail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23FB6CA" w14:textId="25451F1C" w:rsidR="008E4E62" w:rsidRPr="00A834E2" w:rsidRDefault="00B46C45" w:rsidP="00730542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jimmy60504@gmail.com</w:t>
            </w:r>
          </w:p>
        </w:tc>
      </w:tr>
    </w:tbl>
    <w:p w14:paraId="23A73475" w14:textId="77777777" w:rsidR="00182F28" w:rsidRDefault="00182F28" w:rsidP="00182F28">
      <w:pPr>
        <w:ind w:left="567" w:firstLine="0"/>
        <w:jc w:val="left"/>
        <w:rPr>
          <w:rFonts w:eastAsia="DFKai-SB"/>
          <w:b/>
          <w:sz w:val="26"/>
          <w:szCs w:val="26"/>
        </w:rPr>
      </w:pPr>
    </w:p>
    <w:p w14:paraId="6094236D" w14:textId="77777777" w:rsidR="00404B8E" w:rsidRPr="00E46AAF" w:rsidRDefault="00404B8E" w:rsidP="00404B8E">
      <w:pPr>
        <w:rPr>
          <w:rFonts w:eastAsia="DFKai-SB"/>
          <w:sz w:val="26"/>
          <w:szCs w:val="26"/>
        </w:rPr>
      </w:pPr>
    </w:p>
    <w:p w14:paraId="2E1FEBE8" w14:textId="77777777" w:rsidR="00E46AAF" w:rsidRDefault="00E46AAF" w:rsidP="00E46AAF">
      <w:pPr>
        <w:ind w:firstLine="0"/>
        <w:rPr>
          <w:rFonts w:eastAsia="DFKai-SB"/>
          <w:sz w:val="26"/>
          <w:szCs w:val="26"/>
        </w:rPr>
        <w:sectPr w:rsidR="00E46AAF" w:rsidSect="00A834E2">
          <w:pgSz w:w="11906" w:h="16838"/>
          <w:pgMar w:top="1134" w:right="868" w:bottom="1134" w:left="958" w:header="737" w:footer="680" w:gutter="0"/>
          <w:cols w:space="425"/>
          <w:titlePg/>
          <w:docGrid w:type="lines" w:linePitch="360"/>
        </w:sectPr>
      </w:pPr>
    </w:p>
    <w:p w14:paraId="19A9FEEC" w14:textId="2307025E" w:rsidR="002F0F13" w:rsidRPr="00DA2937" w:rsidRDefault="002F0F13" w:rsidP="002F0F13">
      <w:pPr>
        <w:pStyle w:val="Caption"/>
        <w:ind w:firstLine="0"/>
        <w:jc w:val="left"/>
        <w:outlineLvl w:val="0"/>
        <w:rPr>
          <w:rFonts w:ascii="DFKai-SB" w:eastAsia="DFKai-SB" w:hAnsi="DFKai-SB"/>
          <w:b/>
          <w:sz w:val="32"/>
          <w:szCs w:val="28"/>
        </w:rPr>
      </w:pPr>
      <w:bookmarkStart w:id="2" w:name="_Toc103328293"/>
      <w:r w:rsidRPr="00DA2937">
        <w:rPr>
          <w:rFonts w:ascii="DFKai-SB" w:eastAsia="DFKai-SB" w:hAnsi="DFKai-SB" w:hint="eastAsia"/>
          <w:b/>
          <w:sz w:val="32"/>
          <w:szCs w:val="28"/>
        </w:rPr>
        <w:lastRenderedPageBreak/>
        <w:t xml:space="preserve">附件 </w:t>
      </w:r>
      <w:r w:rsidRPr="00DA2937">
        <w:rPr>
          <w:rFonts w:ascii="DFKai-SB" w:eastAsia="DFKai-SB" w:hAnsi="DFKai-SB"/>
          <w:b/>
          <w:sz w:val="32"/>
          <w:szCs w:val="28"/>
        </w:rPr>
        <w:fldChar w:fldCharType="begin"/>
      </w:r>
      <w:r w:rsidRPr="00DA2937">
        <w:rPr>
          <w:rFonts w:ascii="DFKai-SB" w:eastAsia="DFKai-SB" w:hAnsi="DFKai-SB"/>
          <w:b/>
          <w:sz w:val="32"/>
          <w:szCs w:val="28"/>
        </w:rPr>
        <w:instrText xml:space="preserve"> </w:instrText>
      </w:r>
      <w:r w:rsidRPr="00DA2937">
        <w:rPr>
          <w:rFonts w:ascii="DFKai-SB" w:eastAsia="DFKai-SB" w:hAnsi="DFKai-SB" w:hint="eastAsia"/>
          <w:b/>
          <w:sz w:val="32"/>
          <w:szCs w:val="28"/>
        </w:rPr>
        <w:instrText>SEQ 附件 \* CHINESENUM3</w:instrText>
      </w:r>
      <w:r w:rsidRPr="00DA2937">
        <w:rPr>
          <w:rFonts w:ascii="DFKai-SB" w:eastAsia="DFKai-SB" w:hAnsi="DFKai-SB"/>
          <w:b/>
          <w:sz w:val="32"/>
          <w:szCs w:val="28"/>
        </w:rPr>
        <w:instrText xml:space="preserve"> </w:instrText>
      </w:r>
      <w:r w:rsidRPr="00DA2937">
        <w:rPr>
          <w:rFonts w:ascii="DFKai-SB" w:eastAsia="DFKai-SB" w:hAnsi="DFKai-SB"/>
          <w:b/>
          <w:sz w:val="32"/>
          <w:szCs w:val="28"/>
        </w:rPr>
        <w:fldChar w:fldCharType="separate"/>
      </w:r>
      <w:r w:rsidR="0096601D" w:rsidRPr="00DA2937">
        <w:rPr>
          <w:rFonts w:ascii="DFKai-SB" w:eastAsia="DFKai-SB" w:hAnsi="DFKai-SB" w:hint="eastAsia"/>
          <w:b/>
          <w:noProof/>
          <w:sz w:val="32"/>
          <w:szCs w:val="28"/>
        </w:rPr>
        <w:t>二</w:t>
      </w:r>
      <w:r w:rsidRPr="00DA2937">
        <w:rPr>
          <w:rFonts w:ascii="DFKai-SB" w:eastAsia="DFKai-SB" w:hAnsi="DFKai-SB"/>
          <w:b/>
          <w:sz w:val="32"/>
          <w:szCs w:val="28"/>
        </w:rPr>
        <w:fldChar w:fldCharType="end"/>
      </w:r>
      <w:r>
        <w:rPr>
          <w:rFonts w:ascii="DFKai-SB" w:eastAsia="DFKai-SB" w:hAnsi="DFKai-SB" w:hint="eastAsia"/>
          <w:b/>
          <w:sz w:val="32"/>
          <w:szCs w:val="28"/>
        </w:rPr>
        <w:t>、</w:t>
      </w:r>
      <w:r w:rsidR="00F55BD1" w:rsidRPr="00F55BD1">
        <w:rPr>
          <w:rFonts w:ascii="DFKai-SB" w:eastAsia="DFKai-SB" w:hAnsi="DFKai-SB" w:hint="eastAsia"/>
          <w:b/>
          <w:sz w:val="32"/>
          <w:szCs w:val="28"/>
        </w:rPr>
        <w:t>模型訓練說明文件格式</w:t>
      </w:r>
      <w:bookmarkEnd w:id="2"/>
    </w:p>
    <w:p w14:paraId="29A55CD5" w14:textId="77777777" w:rsidR="00F24330" w:rsidRDefault="00F24330" w:rsidP="00F24330">
      <w:pPr>
        <w:jc w:val="center"/>
        <w:rPr>
          <w:rFonts w:eastAsia="DFKai-SB"/>
          <w:sz w:val="32"/>
          <w:szCs w:val="32"/>
        </w:rPr>
      </w:pPr>
    </w:p>
    <w:p w14:paraId="47E71A97" w14:textId="77777777" w:rsidR="00F24330" w:rsidRDefault="00F24330" w:rsidP="00F24330">
      <w:pPr>
        <w:jc w:val="center"/>
        <w:rPr>
          <w:rFonts w:eastAsia="DFKai-SB"/>
          <w:sz w:val="32"/>
          <w:szCs w:val="32"/>
        </w:rPr>
      </w:pPr>
    </w:p>
    <w:p w14:paraId="07F3EA13" w14:textId="77777777" w:rsidR="00F24330" w:rsidRDefault="00F24330" w:rsidP="00F24330">
      <w:pPr>
        <w:jc w:val="center"/>
        <w:rPr>
          <w:rFonts w:eastAsia="DFKai-SB"/>
          <w:sz w:val="32"/>
          <w:szCs w:val="32"/>
        </w:rPr>
      </w:pPr>
    </w:p>
    <w:p w14:paraId="33679EDD" w14:textId="77777777" w:rsidR="00F24330" w:rsidRPr="003C55CC" w:rsidRDefault="00F24330" w:rsidP="00F24330">
      <w:pPr>
        <w:jc w:val="center"/>
        <w:rPr>
          <w:rFonts w:eastAsia="DFKai-SB"/>
          <w:b/>
          <w:sz w:val="44"/>
          <w:szCs w:val="32"/>
        </w:rPr>
      </w:pPr>
    </w:p>
    <w:p w14:paraId="29465476" w14:textId="77777777" w:rsidR="00F24330" w:rsidRPr="003C55CC" w:rsidRDefault="00F24330" w:rsidP="00F24330">
      <w:pPr>
        <w:jc w:val="center"/>
        <w:rPr>
          <w:rFonts w:eastAsia="DFKai-SB"/>
          <w:b/>
          <w:sz w:val="44"/>
          <w:szCs w:val="32"/>
        </w:rPr>
      </w:pPr>
    </w:p>
    <w:p w14:paraId="0A22F3FC" w14:textId="71712B00" w:rsidR="00F55BD1" w:rsidRPr="00F24330" w:rsidRDefault="00F55BD1" w:rsidP="00F55BD1">
      <w:pPr>
        <w:jc w:val="center"/>
        <w:rPr>
          <w:rFonts w:eastAsia="DFKai-SB"/>
          <w:b/>
          <w:color w:val="BFBFBF"/>
          <w:sz w:val="40"/>
          <w:szCs w:val="32"/>
        </w:rPr>
      </w:pPr>
      <w:r>
        <w:rPr>
          <w:rFonts w:ascii="Microsoft JhengHei Light" w:eastAsia="Microsoft JhengHei Light" w:hAnsi="Microsoft JhengHei Light" w:cs="PMingLiU" w:hint="eastAsia"/>
          <w:b/>
          <w:sz w:val="40"/>
          <w:szCs w:val="32"/>
        </w:rPr>
        <w:t>「</w:t>
      </w:r>
      <w:r w:rsidR="00B46C45">
        <w:rPr>
          <w:rFonts w:ascii="Microsoft JhengHei Light" w:eastAsia="Microsoft JhengHei Light" w:hAnsi="Microsoft JhengHei Light" w:cs="PMingLiU"/>
          <w:b/>
          <w:sz w:val="40"/>
          <w:szCs w:val="32"/>
        </w:rPr>
        <w:t>EQTransformer</w:t>
      </w:r>
      <w:r>
        <w:rPr>
          <w:rFonts w:ascii="Microsoft JhengHei Light" w:eastAsia="Microsoft JhengHei Light" w:hAnsi="Microsoft JhengHei Light" w:cs="PMingLiU" w:hint="eastAsia"/>
          <w:b/>
          <w:sz w:val="40"/>
          <w:szCs w:val="32"/>
        </w:rPr>
        <w:t>」</w:t>
      </w:r>
    </w:p>
    <w:p w14:paraId="79F6B81A" w14:textId="77777777" w:rsidR="00F24330" w:rsidRPr="003C55CC" w:rsidRDefault="00F55BD1" w:rsidP="00F55BD1">
      <w:pPr>
        <w:jc w:val="center"/>
        <w:rPr>
          <w:rFonts w:eastAsia="DFKai-SB"/>
          <w:b/>
          <w:sz w:val="40"/>
          <w:szCs w:val="32"/>
        </w:rPr>
      </w:pPr>
      <w:r w:rsidRPr="00F55BD1">
        <w:rPr>
          <w:rFonts w:eastAsia="DFKai-SB" w:hint="eastAsia"/>
          <w:b/>
          <w:sz w:val="40"/>
          <w:szCs w:val="32"/>
        </w:rPr>
        <w:t>模型訓練說明文件</w:t>
      </w:r>
    </w:p>
    <w:p w14:paraId="0901A812" w14:textId="77777777" w:rsidR="00F24330" w:rsidRDefault="00F24330" w:rsidP="00F24330">
      <w:pPr>
        <w:rPr>
          <w:rFonts w:eastAsia="DFKai-SB"/>
          <w:sz w:val="32"/>
          <w:szCs w:val="32"/>
        </w:rPr>
      </w:pPr>
    </w:p>
    <w:p w14:paraId="1F99804D" w14:textId="77777777" w:rsidR="00F24330" w:rsidRDefault="00F24330" w:rsidP="00F24330">
      <w:pPr>
        <w:rPr>
          <w:rFonts w:eastAsia="DFKai-SB"/>
          <w:sz w:val="32"/>
          <w:szCs w:val="32"/>
        </w:rPr>
      </w:pPr>
    </w:p>
    <w:p w14:paraId="5EDBC191" w14:textId="77777777" w:rsidR="00F24330" w:rsidRDefault="00F24330" w:rsidP="00F24330">
      <w:pPr>
        <w:rPr>
          <w:rFonts w:eastAsia="DFKai-SB"/>
          <w:sz w:val="32"/>
          <w:szCs w:val="32"/>
        </w:rPr>
      </w:pPr>
    </w:p>
    <w:p w14:paraId="2F9DCF56" w14:textId="77777777" w:rsidR="00F24330" w:rsidRDefault="00F24330" w:rsidP="00F24330">
      <w:pPr>
        <w:rPr>
          <w:rFonts w:eastAsia="DFKai-SB"/>
          <w:sz w:val="32"/>
          <w:szCs w:val="32"/>
        </w:rPr>
      </w:pPr>
    </w:p>
    <w:p w14:paraId="5427F327" w14:textId="77777777" w:rsidR="00F24330" w:rsidRDefault="00F24330" w:rsidP="00F24330">
      <w:pPr>
        <w:rPr>
          <w:rFonts w:eastAsia="DFKai-SB"/>
          <w:sz w:val="32"/>
          <w:szCs w:val="32"/>
        </w:rPr>
      </w:pPr>
    </w:p>
    <w:p w14:paraId="1BA80200" w14:textId="3F501E93" w:rsidR="00F24330" w:rsidRPr="003C55CC" w:rsidRDefault="00F24330" w:rsidP="00F24330">
      <w:pPr>
        <w:ind w:leftChars="945" w:left="2268"/>
        <w:rPr>
          <w:rFonts w:eastAsia="DFKai-SB"/>
          <w:b/>
          <w:sz w:val="32"/>
          <w:szCs w:val="32"/>
        </w:rPr>
      </w:pPr>
      <w:r w:rsidRPr="003C55CC">
        <w:rPr>
          <w:rFonts w:eastAsia="DFKai-SB" w:hint="eastAsia"/>
          <w:b/>
          <w:sz w:val="32"/>
          <w:szCs w:val="32"/>
        </w:rPr>
        <w:t>建置團隊</w:t>
      </w:r>
      <w:r w:rsidRPr="005B5975">
        <w:rPr>
          <w:rFonts w:eastAsia="DFKai-SB" w:hint="eastAsia"/>
          <w:b/>
          <w:sz w:val="32"/>
          <w:szCs w:val="32"/>
        </w:rPr>
        <w:t>：</w:t>
      </w:r>
      <w:r w:rsidR="00F55BD1" w:rsidRPr="003C55CC">
        <w:rPr>
          <w:rFonts w:eastAsia="DFKai-SB"/>
          <w:b/>
          <w:sz w:val="32"/>
          <w:szCs w:val="32"/>
        </w:rPr>
        <w:t xml:space="preserve"> </w:t>
      </w:r>
      <w:r w:rsidR="00883BD6" w:rsidRPr="00883BD6">
        <w:rPr>
          <w:rFonts w:eastAsia="DFKai-SB" w:hint="eastAsia"/>
          <w:b/>
          <w:sz w:val="32"/>
          <w:szCs w:val="32"/>
        </w:rPr>
        <w:t>地震構造實驗室</w:t>
      </w:r>
    </w:p>
    <w:p w14:paraId="176183E2" w14:textId="5C11861F" w:rsidR="00F24330" w:rsidRPr="003C55CC" w:rsidRDefault="003E0868" w:rsidP="00F24330">
      <w:pPr>
        <w:ind w:leftChars="945" w:left="2268"/>
        <w:rPr>
          <w:rFonts w:eastAsia="DFKai-SB"/>
          <w:b/>
          <w:sz w:val="32"/>
          <w:szCs w:val="32"/>
        </w:rPr>
      </w:pPr>
      <w:r w:rsidRPr="003E0868">
        <w:rPr>
          <w:rFonts w:eastAsia="DFKai-SB" w:hint="eastAsia"/>
          <w:b/>
          <w:sz w:val="32"/>
          <w:szCs w:val="32"/>
        </w:rPr>
        <w:t>說明文件</w:t>
      </w:r>
      <w:r w:rsidR="00F24330" w:rsidRPr="003C55CC">
        <w:rPr>
          <w:rFonts w:eastAsia="DFKai-SB" w:hint="eastAsia"/>
          <w:b/>
          <w:sz w:val="32"/>
          <w:szCs w:val="32"/>
        </w:rPr>
        <w:t>版本</w:t>
      </w:r>
      <w:r w:rsidR="00F24330" w:rsidRPr="003C55CC">
        <w:rPr>
          <w:rFonts w:ascii="Microsoft JhengHei" w:eastAsia="Microsoft JhengHei" w:hAnsi="Microsoft JhengHei" w:hint="eastAsia"/>
          <w:b/>
          <w:sz w:val="32"/>
          <w:szCs w:val="32"/>
        </w:rPr>
        <w:t>：</w:t>
      </w:r>
      <w:r w:rsidR="00883BD6">
        <w:rPr>
          <w:rFonts w:ascii="Microsoft JhengHei" w:eastAsia="Microsoft JhengHei" w:hAnsi="Microsoft JhengHei" w:hint="eastAsia"/>
          <w:b/>
          <w:sz w:val="32"/>
          <w:szCs w:val="32"/>
        </w:rPr>
        <w:t>1</w:t>
      </w:r>
      <w:r w:rsidR="00883BD6">
        <w:rPr>
          <w:rFonts w:ascii="Microsoft JhengHei" w:eastAsia="Microsoft JhengHei" w:hAnsi="Microsoft JhengHei"/>
          <w:b/>
          <w:sz w:val="32"/>
          <w:szCs w:val="32"/>
        </w:rPr>
        <w:t>.0.0</w:t>
      </w:r>
    </w:p>
    <w:p w14:paraId="7B6A40F8" w14:textId="2B216D6C" w:rsidR="00F24330" w:rsidRDefault="00F24330" w:rsidP="00883BD6">
      <w:pPr>
        <w:ind w:leftChars="945" w:left="2268"/>
        <w:rPr>
          <w:rFonts w:eastAsia="DFKai-SB"/>
          <w:b/>
          <w:sz w:val="26"/>
          <w:szCs w:val="26"/>
        </w:rPr>
        <w:sectPr w:rsidR="00F24330" w:rsidSect="00404B8E">
          <w:pgSz w:w="11906" w:h="16838"/>
          <w:pgMar w:top="1440" w:right="1080" w:bottom="1440" w:left="1080" w:header="850" w:footer="992" w:gutter="0"/>
          <w:cols w:space="425"/>
          <w:titlePg/>
          <w:docGrid w:type="lines" w:linePitch="360"/>
        </w:sectPr>
      </w:pPr>
      <w:r w:rsidRPr="003C55CC">
        <w:rPr>
          <w:rFonts w:eastAsia="DFKai-SB" w:hint="eastAsia"/>
          <w:b/>
          <w:sz w:val="32"/>
          <w:szCs w:val="32"/>
        </w:rPr>
        <w:t>日期</w:t>
      </w:r>
      <w:r w:rsidRPr="003C55CC">
        <w:rPr>
          <w:rFonts w:ascii="Microsoft JhengHei" w:eastAsia="Microsoft JhengHei" w:hAnsi="Microsoft JhengHei" w:hint="eastAsia"/>
          <w:b/>
          <w:sz w:val="32"/>
          <w:szCs w:val="32"/>
        </w:rPr>
        <w:t>：</w:t>
      </w:r>
      <w:r w:rsidR="00883BD6" w:rsidRPr="00883BD6">
        <w:rPr>
          <w:rFonts w:ascii="Microsoft JhengHei" w:eastAsia="Microsoft JhengHei" w:hAnsi="Microsoft JhengHei"/>
          <w:b/>
          <w:sz w:val="32"/>
          <w:szCs w:val="32"/>
        </w:rPr>
        <w:t>2022/07</w:t>
      </w:r>
    </w:p>
    <w:p w14:paraId="364B5B9C" w14:textId="77777777" w:rsidR="002F0F13" w:rsidRPr="00182F28" w:rsidRDefault="00C87642" w:rsidP="00182F28">
      <w:pPr>
        <w:numPr>
          <w:ilvl w:val="0"/>
          <w:numId w:val="30"/>
        </w:numPr>
        <w:ind w:left="567" w:hanging="567"/>
        <w:jc w:val="left"/>
        <w:rPr>
          <w:rFonts w:eastAsia="DFKai-SB"/>
          <w:b/>
          <w:sz w:val="26"/>
          <w:szCs w:val="26"/>
        </w:rPr>
      </w:pPr>
      <w:r w:rsidRPr="00C87642">
        <w:rPr>
          <w:rFonts w:eastAsia="DFKai-SB" w:hint="eastAsia"/>
          <w:b/>
          <w:sz w:val="26"/>
          <w:szCs w:val="26"/>
        </w:rPr>
        <w:lastRenderedPageBreak/>
        <w:t>模型訓練</w:t>
      </w:r>
      <w:r w:rsidR="002F0F13" w:rsidRPr="00182F28">
        <w:rPr>
          <w:rFonts w:eastAsia="DFKai-SB"/>
          <w:b/>
          <w:sz w:val="26"/>
          <w:szCs w:val="26"/>
        </w:rPr>
        <w:t>說明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6521"/>
      </w:tblGrid>
      <w:tr w:rsidR="003635EE" w:rsidRPr="00A834E2" w14:paraId="652EB13B" w14:textId="77777777" w:rsidTr="001F4E66">
        <w:trPr>
          <w:trHeight w:val="330"/>
        </w:trPr>
        <w:tc>
          <w:tcPr>
            <w:tcW w:w="3544" w:type="dxa"/>
            <w:shd w:val="clear" w:color="auto" w:fill="auto"/>
            <w:vAlign w:val="center"/>
            <w:hideMark/>
          </w:tcPr>
          <w:p w14:paraId="040650B5" w14:textId="77777777" w:rsidR="003635EE" w:rsidRPr="00A834E2" w:rsidRDefault="003635EE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模型中文</w:t>
            </w:r>
            <w:r w:rsidRPr="00A834E2"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  <w:t>名稱</w:t>
            </w:r>
          </w:p>
        </w:tc>
        <w:tc>
          <w:tcPr>
            <w:tcW w:w="6521" w:type="dxa"/>
            <w:shd w:val="clear" w:color="auto" w:fill="auto"/>
            <w:vAlign w:val="center"/>
            <w:hideMark/>
          </w:tcPr>
          <w:p w14:paraId="0152EBDA" w14:textId="566B25CB" w:rsidR="003635EE" w:rsidRPr="00A834E2" w:rsidRDefault="000D7D04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地震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Transformer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模型</w:t>
            </w:r>
          </w:p>
        </w:tc>
      </w:tr>
      <w:tr w:rsidR="003635EE" w:rsidRPr="00A834E2" w14:paraId="17451A84" w14:textId="77777777" w:rsidTr="001F4E66">
        <w:trPr>
          <w:trHeight w:val="330"/>
        </w:trPr>
        <w:tc>
          <w:tcPr>
            <w:tcW w:w="3544" w:type="dxa"/>
            <w:shd w:val="clear" w:color="auto" w:fill="auto"/>
            <w:vAlign w:val="center"/>
          </w:tcPr>
          <w:p w14:paraId="4B5216A0" w14:textId="77777777" w:rsidR="003635EE" w:rsidRDefault="003635EE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模型英文</w:t>
            </w:r>
            <w:r w:rsidRPr="00A834E2"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  <w:t>名稱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73AD689" w14:textId="4C23981E" w:rsidR="003635EE" w:rsidRPr="00A834E2" w:rsidRDefault="00B46C45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proofErr w:type="spellStart"/>
            <w:r w:rsidRPr="00B46C45">
              <w:rPr>
                <w:rFonts w:eastAsia="DFKai-SB"/>
                <w:color w:val="000000"/>
                <w:kern w:val="0"/>
                <w:sz w:val="26"/>
                <w:szCs w:val="26"/>
              </w:rPr>
              <w:t>EQTransformer</w:t>
            </w:r>
            <w:proofErr w:type="spellEnd"/>
          </w:p>
        </w:tc>
      </w:tr>
      <w:tr w:rsidR="003635EE" w:rsidRPr="00A834E2" w14:paraId="48876BDC" w14:textId="77777777" w:rsidTr="001F4E66">
        <w:trPr>
          <w:trHeight w:val="330"/>
        </w:trPr>
        <w:tc>
          <w:tcPr>
            <w:tcW w:w="3544" w:type="dxa"/>
            <w:shd w:val="clear" w:color="auto" w:fill="auto"/>
            <w:vAlign w:val="center"/>
          </w:tcPr>
          <w:p w14:paraId="5116FE23" w14:textId="77777777" w:rsidR="003635EE" w:rsidRDefault="003635EE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模型編號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7A2069CA" w14:textId="7F2126F5" w:rsidR="003635EE" w:rsidRPr="00A834E2" w:rsidRDefault="003E10A8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 w:rsidRPr="003E10A8">
              <w:rPr>
                <w:rFonts w:eastAsia="DFKai-SB"/>
                <w:color w:val="000000"/>
                <w:kern w:val="0"/>
                <w:sz w:val="26"/>
                <w:szCs w:val="26"/>
              </w:rPr>
              <w:t>HP2017_N_transformer_model</w:t>
            </w:r>
          </w:p>
        </w:tc>
      </w:tr>
      <w:tr w:rsidR="003635EE" w:rsidRPr="00A834E2" w14:paraId="25CAD3FB" w14:textId="77777777" w:rsidTr="00E555F6">
        <w:trPr>
          <w:trHeight w:val="305"/>
        </w:trPr>
        <w:tc>
          <w:tcPr>
            <w:tcW w:w="3544" w:type="dxa"/>
            <w:shd w:val="clear" w:color="auto" w:fill="auto"/>
            <w:vAlign w:val="center"/>
            <w:hideMark/>
          </w:tcPr>
          <w:p w14:paraId="0E41ABF8" w14:textId="77777777" w:rsidR="003635EE" w:rsidRPr="00A834E2" w:rsidRDefault="00EB5B40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EB5B40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訓練資料集名稱</w:t>
            </w:r>
          </w:p>
        </w:tc>
        <w:tc>
          <w:tcPr>
            <w:tcW w:w="6521" w:type="dxa"/>
            <w:shd w:val="clear" w:color="auto" w:fill="auto"/>
            <w:vAlign w:val="center"/>
            <w:hideMark/>
          </w:tcPr>
          <w:p w14:paraId="086F02CB" w14:textId="3A38E118" w:rsidR="003635EE" w:rsidRPr="00A834E2" w:rsidRDefault="005160DA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HP2017</w:t>
            </w:r>
          </w:p>
        </w:tc>
      </w:tr>
      <w:tr w:rsidR="003635EE" w:rsidRPr="00A834E2" w14:paraId="5BF51398" w14:textId="77777777" w:rsidTr="00E555F6">
        <w:trPr>
          <w:trHeight w:val="469"/>
        </w:trPr>
        <w:tc>
          <w:tcPr>
            <w:tcW w:w="3544" w:type="dxa"/>
            <w:shd w:val="clear" w:color="auto" w:fill="auto"/>
            <w:vAlign w:val="center"/>
          </w:tcPr>
          <w:p w14:paraId="7132FA6E" w14:textId="77777777" w:rsidR="003635EE" w:rsidRDefault="00EB5B40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EB5B40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訓練資料集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來源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4BBE3B48" w14:textId="375B281F" w:rsidR="003635EE" w:rsidRPr="00A834E2" w:rsidRDefault="00883BD6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地震構造實驗室</w:t>
            </w:r>
          </w:p>
        </w:tc>
      </w:tr>
      <w:tr w:rsidR="00EB5B40" w:rsidRPr="00A834E2" w14:paraId="4F5D5434" w14:textId="77777777" w:rsidTr="00E555F6">
        <w:trPr>
          <w:trHeight w:val="349"/>
        </w:trPr>
        <w:tc>
          <w:tcPr>
            <w:tcW w:w="3544" w:type="dxa"/>
            <w:shd w:val="clear" w:color="auto" w:fill="auto"/>
            <w:vAlign w:val="center"/>
          </w:tcPr>
          <w:p w14:paraId="63FD9146" w14:textId="77777777" w:rsidR="00EB5B40" w:rsidRPr="00730542" w:rsidRDefault="00EB5B40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EB5B40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訓練資料集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取得方式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11BB0938" w14:textId="72D134D2" w:rsidR="00B46C45" w:rsidRPr="00A834E2" w:rsidRDefault="00544716" w:rsidP="00B46C45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自行收集</w:t>
            </w:r>
          </w:p>
        </w:tc>
      </w:tr>
      <w:tr w:rsidR="003635EE" w:rsidRPr="00A834E2" w14:paraId="31521463" w14:textId="77777777" w:rsidTr="00E555F6">
        <w:trPr>
          <w:trHeight w:val="357"/>
        </w:trPr>
        <w:tc>
          <w:tcPr>
            <w:tcW w:w="3544" w:type="dxa"/>
            <w:shd w:val="clear" w:color="auto" w:fill="auto"/>
            <w:vAlign w:val="center"/>
          </w:tcPr>
          <w:p w14:paraId="4A7424D5" w14:textId="77777777" w:rsidR="003635EE" w:rsidRDefault="00EB5B40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EB5B40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訓練資料集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取得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/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上架時間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4B5E654" w14:textId="00950CFC" w:rsidR="003635EE" w:rsidRPr="00A834E2" w:rsidRDefault="00883BD6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2017</w:t>
            </w:r>
            <w:r w:rsidR="000D7D04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/</w:t>
            </w:r>
            <w:r w:rsidR="000D7D04">
              <w:rPr>
                <w:rFonts w:eastAsia="DFKai-SB"/>
                <w:color w:val="000000"/>
                <w:kern w:val="0"/>
                <w:sz w:val="26"/>
                <w:szCs w:val="26"/>
              </w:rPr>
              <w:t>0</w:t>
            </w:r>
            <w:r w:rsidR="00544716">
              <w:rPr>
                <w:rFonts w:eastAsia="DFKai-SB"/>
                <w:color w:val="000000"/>
                <w:kern w:val="0"/>
                <w:sz w:val="26"/>
                <w:szCs w:val="26"/>
              </w:rPr>
              <w:t>7</w:t>
            </w:r>
          </w:p>
        </w:tc>
      </w:tr>
      <w:tr w:rsidR="003635EE" w:rsidRPr="00A834E2" w14:paraId="0E2366FF" w14:textId="77777777" w:rsidTr="001F4E66">
        <w:trPr>
          <w:trHeight w:val="481"/>
        </w:trPr>
        <w:tc>
          <w:tcPr>
            <w:tcW w:w="3544" w:type="dxa"/>
            <w:shd w:val="clear" w:color="auto" w:fill="auto"/>
            <w:vAlign w:val="center"/>
          </w:tcPr>
          <w:p w14:paraId="34E4D4B6" w14:textId="77777777" w:rsidR="003635EE" w:rsidRDefault="00EB5B40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EB5B40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訓練資料集檔案大小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3A7CB36" w14:textId="77777777" w:rsidR="00FE7718" w:rsidRDefault="00FE7718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地震波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Z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, N, E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分量與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P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,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S, Noise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標籤各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3008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個資料點</w:t>
            </w:r>
          </w:p>
          <w:p w14:paraId="49C10D2E" w14:textId="5723E8D7" w:rsidR="00F06036" w:rsidRPr="007B5B53" w:rsidRDefault="00F06036" w:rsidP="00F0603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11,140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筆地震事件，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1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07,077</w:t>
            </w:r>
            <w:r w:rsidRPr="007B5B53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筆</w:t>
            </w:r>
            <w:r w:rsidRPr="007B5B53">
              <w:rPr>
                <w:rFonts w:eastAsia="DFKai-SB"/>
                <w:color w:val="000000"/>
                <w:kern w:val="0"/>
                <w:sz w:val="26"/>
                <w:szCs w:val="26"/>
              </w:rPr>
              <w:t>P</w:t>
            </w:r>
            <w:r w:rsidRPr="007B5B53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波，</w:t>
            </w:r>
            <w:r w:rsidRPr="007B5B53">
              <w:rPr>
                <w:rFonts w:eastAsia="DFKai-SB"/>
                <w:color w:val="000000"/>
                <w:kern w:val="0"/>
                <w:sz w:val="26"/>
                <w:szCs w:val="26"/>
              </w:rPr>
              <w:t>107,031</w:t>
            </w:r>
            <w:r w:rsidRPr="007B5B53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筆</w:t>
            </w:r>
            <w:r w:rsidRPr="007B5B53">
              <w:rPr>
                <w:rFonts w:eastAsia="DFKai-SB"/>
                <w:color w:val="000000"/>
                <w:kern w:val="0"/>
                <w:sz w:val="26"/>
                <w:szCs w:val="26"/>
              </w:rPr>
              <w:t>S</w:t>
            </w:r>
            <w:r w:rsidRPr="007B5B53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波</w:t>
            </w:r>
          </w:p>
        </w:tc>
      </w:tr>
      <w:tr w:rsidR="00820ED1" w:rsidRPr="00A834E2" w14:paraId="1E9A7C8C" w14:textId="77777777" w:rsidTr="001F4E66">
        <w:trPr>
          <w:trHeight w:val="481"/>
        </w:trPr>
        <w:tc>
          <w:tcPr>
            <w:tcW w:w="3544" w:type="dxa"/>
            <w:shd w:val="clear" w:color="auto" w:fill="auto"/>
            <w:vAlign w:val="center"/>
          </w:tcPr>
          <w:p w14:paraId="7F32EA79" w14:textId="77777777" w:rsidR="00820ED1" w:rsidRPr="00EB5B40" w:rsidRDefault="00820ED1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EB5B40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訓練資料集檔案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類型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F5A19BE" w14:textId="66A53206" w:rsidR="00820ED1" w:rsidRDefault="00850C72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裁切</w:t>
            </w:r>
            <w:r w:rsidR="00ED2D68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地震波形</w:t>
            </w:r>
          </w:p>
        </w:tc>
      </w:tr>
      <w:tr w:rsidR="003635EE" w:rsidRPr="00A834E2" w14:paraId="15C362E2" w14:textId="77777777" w:rsidTr="001F4E66">
        <w:trPr>
          <w:trHeight w:val="787"/>
        </w:trPr>
        <w:tc>
          <w:tcPr>
            <w:tcW w:w="3544" w:type="dxa"/>
            <w:shd w:val="clear" w:color="auto" w:fill="auto"/>
            <w:vAlign w:val="center"/>
          </w:tcPr>
          <w:p w14:paraId="27A8B744" w14:textId="77777777" w:rsidR="003635EE" w:rsidRDefault="00EB5B40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EB5B40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訓練資料集是否包含個資與隱私，資料授權方式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0E8B6C38" w14:textId="301593AE" w:rsidR="003635EE" w:rsidRPr="00A834E2" w:rsidRDefault="00FE7718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無</w:t>
            </w:r>
            <w:r w:rsidR="00544716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個資與隱私</w:t>
            </w:r>
            <w:r w:rsidR="00581102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，資料不公開</w:t>
            </w:r>
          </w:p>
        </w:tc>
      </w:tr>
      <w:tr w:rsidR="003635EE" w:rsidRPr="00A834E2" w14:paraId="430E5450" w14:textId="77777777" w:rsidTr="00E555F6">
        <w:trPr>
          <w:trHeight w:val="967"/>
        </w:trPr>
        <w:tc>
          <w:tcPr>
            <w:tcW w:w="3544" w:type="dxa"/>
            <w:shd w:val="clear" w:color="auto" w:fill="auto"/>
            <w:vAlign w:val="center"/>
          </w:tcPr>
          <w:p w14:paraId="03B536F8" w14:textId="77777777" w:rsidR="003635EE" w:rsidRDefault="00EB5B40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EB5B40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標記資料來源</w:t>
            </w:r>
            <w:r w:rsidR="00E555F6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與</w:t>
            </w:r>
            <w:r w:rsidRPr="00EB5B40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類型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A0A8AC7" w14:textId="00258380" w:rsidR="00E555F6" w:rsidRDefault="00E555F6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 w:rsidRPr="00E555F6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資料來源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：</w:t>
            </w:r>
            <w:r w:rsidR="00544716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地震構造實驗室</w:t>
            </w:r>
            <w:r w:rsidR="00FE7718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人工標記</w:t>
            </w:r>
          </w:p>
          <w:p w14:paraId="617AE775" w14:textId="275836ED" w:rsidR="003635EE" w:rsidRPr="00A834E2" w:rsidRDefault="00E555F6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 w:rsidRPr="00E555F6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類型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：</w:t>
            </w:r>
            <w:r w:rsidR="006E0263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波相到時時間戳記</w:t>
            </w:r>
          </w:p>
        </w:tc>
      </w:tr>
      <w:tr w:rsidR="002F34B1" w:rsidRPr="00A834E2" w14:paraId="6422A12D" w14:textId="77777777" w:rsidTr="002F34B1">
        <w:trPr>
          <w:trHeight w:val="444"/>
        </w:trPr>
        <w:tc>
          <w:tcPr>
            <w:tcW w:w="3544" w:type="dxa"/>
            <w:shd w:val="clear" w:color="auto" w:fill="auto"/>
            <w:vAlign w:val="center"/>
          </w:tcPr>
          <w:p w14:paraId="17C54E9E" w14:textId="77777777" w:rsidR="002F34B1" w:rsidRPr="00EB5B40" w:rsidRDefault="002F34B1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訓練日期時間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0765B6CE" w14:textId="128A851E" w:rsidR="002F34B1" w:rsidRPr="00E555F6" w:rsidRDefault="000D7D04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2022/0</w:t>
            </w:r>
            <w:r w:rsidR="00544716">
              <w:rPr>
                <w:rFonts w:eastAsia="DFKai-SB"/>
                <w:color w:val="000000"/>
                <w:kern w:val="0"/>
                <w:sz w:val="26"/>
                <w:szCs w:val="26"/>
              </w:rPr>
              <w:t>6</w:t>
            </w:r>
          </w:p>
        </w:tc>
      </w:tr>
      <w:tr w:rsidR="003635EE" w:rsidRPr="00A834E2" w14:paraId="5C51E434" w14:textId="77777777" w:rsidTr="00E555F6">
        <w:trPr>
          <w:trHeight w:val="321"/>
        </w:trPr>
        <w:tc>
          <w:tcPr>
            <w:tcW w:w="3544" w:type="dxa"/>
            <w:shd w:val="clear" w:color="auto" w:fill="auto"/>
            <w:vAlign w:val="center"/>
          </w:tcPr>
          <w:p w14:paraId="1F8E18DC" w14:textId="77777777" w:rsidR="003635EE" w:rsidRPr="00730542" w:rsidRDefault="003635EE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</w:t>
            </w:r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ab/>
            </w:r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</w:t>
            </w:r>
            <w:r w:rsidR="004B6598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訓練</w:t>
            </w:r>
            <w:r w:rsidR="002F34B1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之</w:t>
            </w:r>
            <w:r w:rsidR="002F34B1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GPU</w:t>
            </w:r>
            <w:r w:rsidR="002F34B1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或</w:t>
            </w:r>
            <w:r w:rsidR="002F34B1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CPU</w:t>
            </w:r>
            <w:r w:rsidR="004B6598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使用資源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95C7DC6" w14:textId="10F26013" w:rsidR="00C24999" w:rsidRPr="00A834E2" w:rsidRDefault="006E0263" w:rsidP="009F6BB0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GPU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：</w:t>
            </w:r>
            <w:proofErr w:type="spellStart"/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Nvida</w:t>
            </w:r>
            <w:proofErr w:type="spellEnd"/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 xml:space="preserve"> RTX 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3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090,</w:t>
            </w:r>
            <w:r>
              <w:t xml:space="preserve"> </w:t>
            </w:r>
            <w:r w:rsidRPr="006E0263">
              <w:rPr>
                <w:rFonts w:eastAsia="DFKai-SB"/>
                <w:color w:val="000000"/>
                <w:kern w:val="0"/>
                <w:sz w:val="26"/>
                <w:szCs w:val="26"/>
              </w:rPr>
              <w:t>10496 Cores, 24GB</w:t>
            </w:r>
          </w:p>
        </w:tc>
      </w:tr>
      <w:tr w:rsidR="003635EE" w:rsidRPr="00A834E2" w14:paraId="5DA7A0DB" w14:textId="77777777" w:rsidTr="001F4E66">
        <w:trPr>
          <w:trHeight w:val="330"/>
        </w:trPr>
        <w:tc>
          <w:tcPr>
            <w:tcW w:w="3544" w:type="dxa"/>
            <w:shd w:val="clear" w:color="auto" w:fill="auto"/>
            <w:vAlign w:val="center"/>
            <w:hideMark/>
          </w:tcPr>
          <w:p w14:paraId="4CAC7F79" w14:textId="77777777" w:rsidR="003635EE" w:rsidRPr="00A834E2" w:rsidRDefault="002F34B1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2F34B1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模型訓練之記憶體使用量</w:t>
            </w:r>
          </w:p>
        </w:tc>
        <w:tc>
          <w:tcPr>
            <w:tcW w:w="6521" w:type="dxa"/>
            <w:shd w:val="clear" w:color="auto" w:fill="auto"/>
            <w:vAlign w:val="center"/>
            <w:hideMark/>
          </w:tcPr>
          <w:p w14:paraId="10A323F8" w14:textId="0108C80D" w:rsidR="003635EE" w:rsidRPr="00A834E2" w:rsidRDefault="0050311B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1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0GiB</w:t>
            </w:r>
          </w:p>
        </w:tc>
      </w:tr>
      <w:tr w:rsidR="002F34B1" w:rsidRPr="00A834E2" w14:paraId="7FBE93B4" w14:textId="77777777" w:rsidTr="001F4E66">
        <w:trPr>
          <w:trHeight w:val="330"/>
        </w:trPr>
        <w:tc>
          <w:tcPr>
            <w:tcW w:w="3544" w:type="dxa"/>
            <w:shd w:val="clear" w:color="auto" w:fill="auto"/>
            <w:vAlign w:val="center"/>
          </w:tcPr>
          <w:p w14:paraId="02D2E181" w14:textId="77777777" w:rsidR="002F34B1" w:rsidRPr="002F34B1" w:rsidRDefault="002F34B1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2F34B1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模型之使用空間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F21D393" w14:textId="21E96F85" w:rsidR="002F34B1" w:rsidRPr="002F34B1" w:rsidRDefault="00E6517D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6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.</w:t>
            </w:r>
            <w:r w:rsidR="00443595">
              <w:rPr>
                <w:rFonts w:eastAsia="DFKai-SB"/>
                <w:color w:val="000000"/>
                <w:kern w:val="0"/>
                <w:sz w:val="26"/>
                <w:szCs w:val="26"/>
              </w:rPr>
              <w:t>4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MB</w:t>
            </w:r>
          </w:p>
        </w:tc>
      </w:tr>
      <w:tr w:rsidR="00AC43DE" w:rsidRPr="00A834E2" w14:paraId="07C68A08" w14:textId="77777777" w:rsidTr="001F4E66">
        <w:trPr>
          <w:trHeight w:val="330"/>
        </w:trPr>
        <w:tc>
          <w:tcPr>
            <w:tcW w:w="3544" w:type="dxa"/>
            <w:shd w:val="clear" w:color="auto" w:fill="auto"/>
            <w:vAlign w:val="center"/>
          </w:tcPr>
          <w:p w14:paraId="4D35677C" w14:textId="77777777" w:rsidR="00AC43DE" w:rsidRPr="002F34B1" w:rsidRDefault="00D65CCC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2F34B1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</w:t>
            </w:r>
            <w:r w:rsidR="00AC43DE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訓練結果</w:t>
            </w:r>
            <w:r w:rsidR="00AC43DE" w:rsidRPr="00AC43DE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輸出類型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14CFED12" w14:textId="1F930DB7" w:rsidR="00AC43DE" w:rsidRPr="002F34B1" w:rsidRDefault="00E6517D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P, S, Noise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的機率密度函數</w:t>
            </w:r>
          </w:p>
        </w:tc>
      </w:tr>
      <w:tr w:rsidR="00AC43DE" w:rsidRPr="00A834E2" w14:paraId="5566E47C" w14:textId="77777777" w:rsidTr="001F4E66">
        <w:trPr>
          <w:trHeight w:val="330"/>
        </w:trPr>
        <w:tc>
          <w:tcPr>
            <w:tcW w:w="3544" w:type="dxa"/>
            <w:shd w:val="clear" w:color="auto" w:fill="auto"/>
            <w:vAlign w:val="center"/>
          </w:tcPr>
          <w:p w14:paraId="66AA1B1D" w14:textId="77777777" w:rsidR="00AC43DE" w:rsidRDefault="00D65CCC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2F34B1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訓練結果</w:t>
            </w:r>
            <w:r w:rsidRPr="00AC43DE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類型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6DF08F2" w14:textId="186D7BAB" w:rsidR="00AC43DE" w:rsidRPr="00AC43DE" w:rsidRDefault="00D65CCC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 w:rsidRPr="00D65CCC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recall</w:t>
            </w:r>
            <w:r w:rsidRPr="00D65CCC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、</w:t>
            </w:r>
            <w:r w:rsidRPr="00D65CCC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precision</w:t>
            </w:r>
          </w:p>
        </w:tc>
      </w:tr>
      <w:tr w:rsidR="00D65CCC" w:rsidRPr="00A834E2" w14:paraId="0F670658" w14:textId="77777777" w:rsidTr="001F4E66">
        <w:trPr>
          <w:trHeight w:val="330"/>
        </w:trPr>
        <w:tc>
          <w:tcPr>
            <w:tcW w:w="3544" w:type="dxa"/>
            <w:shd w:val="clear" w:color="auto" w:fill="auto"/>
            <w:vAlign w:val="center"/>
          </w:tcPr>
          <w:p w14:paraId="67584834" w14:textId="77777777" w:rsidR="00D65CCC" w:rsidRDefault="00D65CCC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2F34B1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訓練結果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190098FD" w14:textId="3B2E1E9F" w:rsidR="00D65CCC" w:rsidRDefault="009F6BB0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P</w:t>
            </w:r>
            <w:r w:rsidR="00F06036">
              <w:rPr>
                <w:rFonts w:eastAsia="DFKai-SB"/>
                <w:color w:val="000000"/>
                <w:kern w:val="0"/>
                <w:sz w:val="26"/>
                <w:szCs w:val="26"/>
              </w:rPr>
              <w:t xml:space="preserve">: 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recall</w:t>
            </w:r>
            <w:r w:rsidR="00F06036">
              <w:rPr>
                <w:rFonts w:eastAsia="DFKai-SB"/>
                <w:color w:val="000000"/>
                <w:kern w:val="0"/>
                <w:sz w:val="26"/>
                <w:szCs w:val="26"/>
              </w:rPr>
              <w:t>: 0.92, precision: 0.91</w:t>
            </w:r>
          </w:p>
          <w:p w14:paraId="40D6E6F4" w14:textId="0053134A" w:rsidR="00F06036" w:rsidRPr="00D65CCC" w:rsidRDefault="00F06036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S: recall: 0.85, precision: 0.</w:t>
            </w:r>
            <w:r w:rsidR="00ED2D68">
              <w:rPr>
                <w:rFonts w:eastAsia="DFKai-SB"/>
                <w:color w:val="000000"/>
                <w:kern w:val="0"/>
                <w:sz w:val="26"/>
                <w:szCs w:val="26"/>
              </w:rPr>
              <w:t>83</w:t>
            </w:r>
          </w:p>
        </w:tc>
      </w:tr>
    </w:tbl>
    <w:p w14:paraId="6EC7FA38" w14:textId="3FEEC05E" w:rsidR="000D46CD" w:rsidRPr="00DA2937" w:rsidRDefault="000D46CD" w:rsidP="000D46CD">
      <w:pPr>
        <w:pStyle w:val="Caption"/>
        <w:ind w:firstLine="0"/>
        <w:jc w:val="left"/>
        <w:outlineLvl w:val="0"/>
        <w:rPr>
          <w:rFonts w:ascii="DFKai-SB" w:eastAsia="DFKai-SB" w:hAnsi="DFKai-SB"/>
          <w:b/>
          <w:sz w:val="32"/>
          <w:szCs w:val="28"/>
        </w:rPr>
      </w:pPr>
      <w:r>
        <w:rPr>
          <w:rFonts w:eastAsia="DFKai-SB"/>
          <w:sz w:val="26"/>
          <w:szCs w:val="26"/>
        </w:rPr>
        <w:br w:type="page"/>
      </w:r>
      <w:bookmarkStart w:id="3" w:name="_Toc103328294"/>
      <w:r w:rsidRPr="00DA2937">
        <w:rPr>
          <w:rFonts w:ascii="DFKai-SB" w:eastAsia="DFKai-SB" w:hAnsi="DFKai-SB" w:hint="eastAsia"/>
          <w:b/>
          <w:sz w:val="32"/>
          <w:szCs w:val="28"/>
        </w:rPr>
        <w:lastRenderedPageBreak/>
        <w:t xml:space="preserve">附件 </w:t>
      </w:r>
      <w:r w:rsidRPr="00DA2937">
        <w:rPr>
          <w:rFonts w:ascii="DFKai-SB" w:eastAsia="DFKai-SB" w:hAnsi="DFKai-SB"/>
          <w:b/>
          <w:sz w:val="32"/>
          <w:szCs w:val="28"/>
        </w:rPr>
        <w:fldChar w:fldCharType="begin"/>
      </w:r>
      <w:r w:rsidRPr="00DA2937">
        <w:rPr>
          <w:rFonts w:ascii="DFKai-SB" w:eastAsia="DFKai-SB" w:hAnsi="DFKai-SB"/>
          <w:b/>
          <w:sz w:val="32"/>
          <w:szCs w:val="28"/>
        </w:rPr>
        <w:instrText xml:space="preserve"> </w:instrText>
      </w:r>
      <w:r w:rsidRPr="00DA2937">
        <w:rPr>
          <w:rFonts w:ascii="DFKai-SB" w:eastAsia="DFKai-SB" w:hAnsi="DFKai-SB" w:hint="eastAsia"/>
          <w:b/>
          <w:sz w:val="32"/>
          <w:szCs w:val="28"/>
        </w:rPr>
        <w:instrText>SEQ 附件 \* CHINESENUM3</w:instrText>
      </w:r>
      <w:r w:rsidRPr="00DA2937">
        <w:rPr>
          <w:rFonts w:ascii="DFKai-SB" w:eastAsia="DFKai-SB" w:hAnsi="DFKai-SB"/>
          <w:b/>
          <w:sz w:val="32"/>
          <w:szCs w:val="28"/>
        </w:rPr>
        <w:instrText xml:space="preserve"> </w:instrText>
      </w:r>
      <w:r w:rsidRPr="00DA2937">
        <w:rPr>
          <w:rFonts w:ascii="DFKai-SB" w:eastAsia="DFKai-SB" w:hAnsi="DFKai-SB"/>
          <w:b/>
          <w:sz w:val="32"/>
          <w:szCs w:val="28"/>
        </w:rPr>
        <w:fldChar w:fldCharType="separate"/>
      </w:r>
      <w:r w:rsidR="0096601D" w:rsidRPr="00DA2937">
        <w:rPr>
          <w:rFonts w:ascii="DFKai-SB" w:eastAsia="DFKai-SB" w:hAnsi="DFKai-SB" w:hint="eastAsia"/>
          <w:b/>
          <w:noProof/>
          <w:sz w:val="32"/>
          <w:szCs w:val="28"/>
        </w:rPr>
        <w:t>三</w:t>
      </w:r>
      <w:r w:rsidRPr="00DA2937">
        <w:rPr>
          <w:rFonts w:ascii="DFKai-SB" w:eastAsia="DFKai-SB" w:hAnsi="DFKai-SB"/>
          <w:b/>
          <w:sz w:val="32"/>
          <w:szCs w:val="28"/>
        </w:rPr>
        <w:fldChar w:fldCharType="end"/>
      </w:r>
      <w:r>
        <w:rPr>
          <w:rFonts w:ascii="DFKai-SB" w:eastAsia="DFKai-SB" w:hAnsi="DFKai-SB" w:hint="eastAsia"/>
          <w:b/>
          <w:sz w:val="32"/>
          <w:szCs w:val="28"/>
        </w:rPr>
        <w:t>、</w:t>
      </w:r>
      <w:r w:rsidRPr="00F55BD1">
        <w:rPr>
          <w:rFonts w:ascii="DFKai-SB" w:eastAsia="DFKai-SB" w:hAnsi="DFKai-SB" w:hint="eastAsia"/>
          <w:b/>
          <w:sz w:val="32"/>
          <w:szCs w:val="28"/>
        </w:rPr>
        <w:t>模型</w:t>
      </w:r>
      <w:r w:rsidR="0002297E" w:rsidRPr="0002297E">
        <w:rPr>
          <w:rFonts w:ascii="DFKai-SB" w:eastAsia="DFKai-SB" w:hAnsi="DFKai-SB" w:hint="eastAsia"/>
          <w:b/>
          <w:sz w:val="32"/>
          <w:szCs w:val="28"/>
        </w:rPr>
        <w:t>驗證</w:t>
      </w:r>
      <w:r w:rsidRPr="00F55BD1">
        <w:rPr>
          <w:rFonts w:ascii="DFKai-SB" w:eastAsia="DFKai-SB" w:hAnsi="DFKai-SB" w:hint="eastAsia"/>
          <w:b/>
          <w:sz w:val="32"/>
          <w:szCs w:val="28"/>
        </w:rPr>
        <w:t>說明文件格式</w:t>
      </w:r>
      <w:bookmarkEnd w:id="3"/>
    </w:p>
    <w:p w14:paraId="08D723AB" w14:textId="77777777" w:rsidR="000D46CD" w:rsidRDefault="000D46CD" w:rsidP="000D46CD">
      <w:pPr>
        <w:jc w:val="center"/>
        <w:rPr>
          <w:rFonts w:eastAsia="DFKai-SB"/>
          <w:sz w:val="32"/>
          <w:szCs w:val="32"/>
        </w:rPr>
      </w:pPr>
    </w:p>
    <w:p w14:paraId="40800B32" w14:textId="77777777" w:rsidR="000D46CD" w:rsidRDefault="000D46CD" w:rsidP="000D46CD">
      <w:pPr>
        <w:jc w:val="center"/>
        <w:rPr>
          <w:rFonts w:eastAsia="DFKai-SB"/>
          <w:sz w:val="32"/>
          <w:szCs w:val="32"/>
        </w:rPr>
      </w:pPr>
    </w:p>
    <w:p w14:paraId="0B3A6039" w14:textId="77777777" w:rsidR="000D46CD" w:rsidRDefault="000D46CD" w:rsidP="000D46CD">
      <w:pPr>
        <w:jc w:val="center"/>
        <w:rPr>
          <w:rFonts w:eastAsia="DFKai-SB"/>
          <w:sz w:val="32"/>
          <w:szCs w:val="32"/>
        </w:rPr>
      </w:pPr>
    </w:p>
    <w:p w14:paraId="598A2320" w14:textId="77777777" w:rsidR="000D46CD" w:rsidRPr="003C55CC" w:rsidRDefault="000D46CD" w:rsidP="000D46CD">
      <w:pPr>
        <w:jc w:val="center"/>
        <w:rPr>
          <w:rFonts w:eastAsia="DFKai-SB"/>
          <w:b/>
          <w:sz w:val="44"/>
          <w:szCs w:val="32"/>
        </w:rPr>
      </w:pPr>
    </w:p>
    <w:p w14:paraId="23727A36" w14:textId="77777777" w:rsidR="000D46CD" w:rsidRPr="003C55CC" w:rsidRDefault="000D46CD" w:rsidP="000D46CD">
      <w:pPr>
        <w:jc w:val="center"/>
        <w:rPr>
          <w:rFonts w:eastAsia="DFKai-SB"/>
          <w:b/>
          <w:sz w:val="44"/>
          <w:szCs w:val="32"/>
        </w:rPr>
      </w:pPr>
    </w:p>
    <w:p w14:paraId="79C73F8F" w14:textId="299ECCB2" w:rsidR="000D46CD" w:rsidRPr="00F24330" w:rsidRDefault="000D46CD" w:rsidP="000D46CD">
      <w:pPr>
        <w:jc w:val="center"/>
        <w:rPr>
          <w:rFonts w:eastAsia="DFKai-SB"/>
          <w:b/>
          <w:color w:val="BFBFBF"/>
          <w:sz w:val="40"/>
          <w:szCs w:val="32"/>
        </w:rPr>
      </w:pPr>
      <w:r>
        <w:rPr>
          <w:rFonts w:ascii="Microsoft JhengHei Light" w:eastAsia="Microsoft JhengHei Light" w:hAnsi="Microsoft JhengHei Light" w:cs="PMingLiU" w:hint="eastAsia"/>
          <w:b/>
          <w:sz w:val="40"/>
          <w:szCs w:val="32"/>
        </w:rPr>
        <w:t>「</w:t>
      </w:r>
      <w:proofErr w:type="spellStart"/>
      <w:r w:rsidR="006E0263">
        <w:rPr>
          <w:rFonts w:ascii="Microsoft JhengHei Light" w:eastAsia="Microsoft JhengHei Light" w:hAnsi="Microsoft JhengHei Light" w:cs="PMingLiU"/>
          <w:b/>
          <w:sz w:val="40"/>
          <w:szCs w:val="32"/>
        </w:rPr>
        <w:t>EQTransformer</w:t>
      </w:r>
      <w:proofErr w:type="spellEnd"/>
      <w:r>
        <w:rPr>
          <w:rFonts w:ascii="Microsoft JhengHei Light" w:eastAsia="Microsoft JhengHei Light" w:hAnsi="Microsoft JhengHei Light" w:cs="PMingLiU" w:hint="eastAsia"/>
          <w:b/>
          <w:sz w:val="40"/>
          <w:szCs w:val="32"/>
        </w:rPr>
        <w:t>」</w:t>
      </w:r>
    </w:p>
    <w:p w14:paraId="6BDE37E6" w14:textId="33B4205E" w:rsidR="000D46CD" w:rsidRPr="003C55CC" w:rsidRDefault="000D46CD" w:rsidP="000D46CD">
      <w:pPr>
        <w:jc w:val="center"/>
        <w:rPr>
          <w:rFonts w:eastAsia="DFKai-SB"/>
          <w:b/>
          <w:sz w:val="40"/>
          <w:szCs w:val="32"/>
        </w:rPr>
      </w:pPr>
      <w:r w:rsidRPr="00F55BD1">
        <w:rPr>
          <w:rFonts w:eastAsia="DFKai-SB" w:hint="eastAsia"/>
          <w:b/>
          <w:sz w:val="40"/>
          <w:szCs w:val="32"/>
        </w:rPr>
        <w:t>模型</w:t>
      </w:r>
      <w:r w:rsidR="0002297E" w:rsidRPr="0002297E">
        <w:rPr>
          <w:rFonts w:eastAsia="DFKai-SB" w:hint="eastAsia"/>
          <w:b/>
          <w:sz w:val="40"/>
          <w:szCs w:val="32"/>
        </w:rPr>
        <w:t>驗證</w:t>
      </w:r>
      <w:r w:rsidRPr="00F55BD1">
        <w:rPr>
          <w:rFonts w:eastAsia="DFKai-SB" w:hint="eastAsia"/>
          <w:b/>
          <w:sz w:val="40"/>
          <w:szCs w:val="32"/>
        </w:rPr>
        <w:t>說明文件</w:t>
      </w:r>
    </w:p>
    <w:p w14:paraId="47136293" w14:textId="77777777" w:rsidR="000D46CD" w:rsidRDefault="000D46CD" w:rsidP="000D46CD">
      <w:pPr>
        <w:rPr>
          <w:rFonts w:eastAsia="DFKai-SB"/>
          <w:sz w:val="32"/>
          <w:szCs w:val="32"/>
        </w:rPr>
      </w:pPr>
    </w:p>
    <w:p w14:paraId="4DB96A28" w14:textId="77777777" w:rsidR="000D46CD" w:rsidRDefault="000D46CD" w:rsidP="000D46CD">
      <w:pPr>
        <w:rPr>
          <w:rFonts w:eastAsia="DFKai-SB"/>
          <w:sz w:val="32"/>
          <w:szCs w:val="32"/>
        </w:rPr>
      </w:pPr>
    </w:p>
    <w:p w14:paraId="5D2A68AE" w14:textId="77777777" w:rsidR="000D46CD" w:rsidRDefault="000D46CD" w:rsidP="000D46CD">
      <w:pPr>
        <w:rPr>
          <w:rFonts w:eastAsia="DFKai-SB"/>
          <w:sz w:val="32"/>
          <w:szCs w:val="32"/>
        </w:rPr>
      </w:pPr>
    </w:p>
    <w:p w14:paraId="3EFEC77C" w14:textId="77777777" w:rsidR="000D46CD" w:rsidRDefault="000D46CD" w:rsidP="000D46CD">
      <w:pPr>
        <w:rPr>
          <w:rFonts w:eastAsia="DFKai-SB"/>
          <w:sz w:val="32"/>
          <w:szCs w:val="32"/>
        </w:rPr>
      </w:pPr>
    </w:p>
    <w:p w14:paraId="4F37A594" w14:textId="77777777" w:rsidR="000D46CD" w:rsidRDefault="000D46CD" w:rsidP="000D46CD">
      <w:pPr>
        <w:rPr>
          <w:rFonts w:eastAsia="DFKai-SB"/>
          <w:sz w:val="32"/>
          <w:szCs w:val="32"/>
        </w:rPr>
      </w:pPr>
    </w:p>
    <w:p w14:paraId="24D80E30" w14:textId="7424DF33" w:rsidR="000D46CD" w:rsidRPr="003C55CC" w:rsidRDefault="000D46CD" w:rsidP="000D46CD">
      <w:pPr>
        <w:ind w:leftChars="945" w:left="2268"/>
        <w:rPr>
          <w:rFonts w:eastAsia="DFKai-SB"/>
          <w:b/>
          <w:sz w:val="32"/>
          <w:szCs w:val="32"/>
        </w:rPr>
      </w:pPr>
      <w:r w:rsidRPr="003C55CC">
        <w:rPr>
          <w:rFonts w:eastAsia="DFKai-SB" w:hint="eastAsia"/>
          <w:b/>
          <w:sz w:val="32"/>
          <w:szCs w:val="32"/>
        </w:rPr>
        <w:t>建置團隊</w:t>
      </w:r>
      <w:r w:rsidRPr="005B5975">
        <w:rPr>
          <w:rFonts w:eastAsia="DFKai-SB" w:hint="eastAsia"/>
          <w:b/>
          <w:sz w:val="32"/>
          <w:szCs w:val="32"/>
        </w:rPr>
        <w:t>：</w:t>
      </w:r>
      <w:r w:rsidRPr="003C55CC">
        <w:rPr>
          <w:rFonts w:eastAsia="DFKai-SB"/>
          <w:b/>
          <w:sz w:val="32"/>
          <w:szCs w:val="32"/>
        </w:rPr>
        <w:t xml:space="preserve"> </w:t>
      </w:r>
      <w:r w:rsidR="00883BD6" w:rsidRPr="00883BD6">
        <w:rPr>
          <w:rFonts w:eastAsia="DFKai-SB" w:hint="eastAsia"/>
          <w:b/>
          <w:sz w:val="32"/>
          <w:szCs w:val="32"/>
        </w:rPr>
        <w:t>地震構造實驗室</w:t>
      </w:r>
    </w:p>
    <w:p w14:paraId="0FA4FEBD" w14:textId="64C591A8" w:rsidR="000D46CD" w:rsidRPr="003C55CC" w:rsidRDefault="003E0868" w:rsidP="000D46CD">
      <w:pPr>
        <w:ind w:leftChars="945" w:left="2268"/>
        <w:rPr>
          <w:rFonts w:eastAsia="DFKai-SB"/>
          <w:b/>
          <w:sz w:val="32"/>
          <w:szCs w:val="32"/>
        </w:rPr>
      </w:pPr>
      <w:r w:rsidRPr="003E0868">
        <w:rPr>
          <w:rFonts w:eastAsia="DFKai-SB" w:hint="eastAsia"/>
          <w:b/>
          <w:sz w:val="32"/>
          <w:szCs w:val="32"/>
        </w:rPr>
        <w:t>說明文件</w:t>
      </w:r>
      <w:r w:rsidR="000D46CD" w:rsidRPr="003C55CC">
        <w:rPr>
          <w:rFonts w:eastAsia="DFKai-SB" w:hint="eastAsia"/>
          <w:b/>
          <w:sz w:val="32"/>
          <w:szCs w:val="32"/>
        </w:rPr>
        <w:t>版本</w:t>
      </w:r>
      <w:r w:rsidR="000D46CD" w:rsidRPr="003C55CC">
        <w:rPr>
          <w:rFonts w:ascii="Microsoft JhengHei" w:eastAsia="Microsoft JhengHei" w:hAnsi="Microsoft JhengHei" w:hint="eastAsia"/>
          <w:b/>
          <w:sz w:val="32"/>
          <w:szCs w:val="32"/>
        </w:rPr>
        <w:t>：</w:t>
      </w:r>
      <w:r w:rsidR="00883BD6">
        <w:rPr>
          <w:rFonts w:ascii="Microsoft JhengHei" w:eastAsia="Microsoft JhengHei" w:hAnsi="Microsoft JhengHei" w:hint="eastAsia"/>
          <w:b/>
          <w:sz w:val="32"/>
          <w:szCs w:val="32"/>
        </w:rPr>
        <w:t>1</w:t>
      </w:r>
      <w:r w:rsidR="00883BD6">
        <w:rPr>
          <w:rFonts w:ascii="Microsoft JhengHei" w:eastAsia="Microsoft JhengHei" w:hAnsi="Microsoft JhengHei"/>
          <w:b/>
          <w:sz w:val="32"/>
          <w:szCs w:val="32"/>
        </w:rPr>
        <w:t>.0.0</w:t>
      </w:r>
    </w:p>
    <w:p w14:paraId="47CD4E15" w14:textId="6B8A9E34" w:rsidR="000D46CD" w:rsidRPr="00F24330" w:rsidRDefault="000D46CD" w:rsidP="000D46CD">
      <w:pPr>
        <w:ind w:leftChars="945" w:left="2268"/>
        <w:rPr>
          <w:rFonts w:eastAsia="DFKai-SB"/>
          <w:b/>
          <w:sz w:val="32"/>
          <w:szCs w:val="32"/>
        </w:rPr>
      </w:pPr>
      <w:r w:rsidRPr="003C55CC">
        <w:rPr>
          <w:rFonts w:eastAsia="DFKai-SB" w:hint="eastAsia"/>
          <w:b/>
          <w:sz w:val="32"/>
          <w:szCs w:val="32"/>
        </w:rPr>
        <w:t>日期</w:t>
      </w:r>
      <w:r w:rsidRPr="003C55CC">
        <w:rPr>
          <w:rFonts w:ascii="Microsoft JhengHei" w:eastAsia="Microsoft JhengHei" w:hAnsi="Microsoft JhengHei" w:hint="eastAsia"/>
          <w:b/>
          <w:sz w:val="32"/>
          <w:szCs w:val="32"/>
        </w:rPr>
        <w:t>：</w:t>
      </w:r>
      <w:r w:rsidR="00883BD6" w:rsidRPr="00883BD6">
        <w:rPr>
          <w:rFonts w:ascii="Microsoft JhengHei" w:eastAsia="Microsoft JhengHei" w:hAnsi="Microsoft JhengHei"/>
          <w:b/>
          <w:sz w:val="32"/>
          <w:szCs w:val="32"/>
        </w:rPr>
        <w:t>2022/07</w:t>
      </w:r>
    </w:p>
    <w:p w14:paraId="2A396907" w14:textId="77777777" w:rsidR="000D46CD" w:rsidRDefault="000D46CD" w:rsidP="000D46CD">
      <w:pPr>
        <w:numPr>
          <w:ilvl w:val="0"/>
          <w:numId w:val="30"/>
        </w:numPr>
        <w:ind w:left="567" w:hanging="567"/>
        <w:jc w:val="left"/>
        <w:rPr>
          <w:rFonts w:eastAsia="DFKai-SB"/>
          <w:b/>
          <w:sz w:val="26"/>
          <w:szCs w:val="26"/>
        </w:rPr>
        <w:sectPr w:rsidR="000D46CD" w:rsidSect="00404B8E">
          <w:pgSz w:w="11906" w:h="16838"/>
          <w:pgMar w:top="1440" w:right="1080" w:bottom="1440" w:left="1080" w:header="850" w:footer="992" w:gutter="0"/>
          <w:cols w:space="425"/>
          <w:titlePg/>
          <w:docGrid w:type="lines" w:linePitch="360"/>
        </w:sectPr>
      </w:pPr>
    </w:p>
    <w:p w14:paraId="777EEC82" w14:textId="68268735" w:rsidR="000D46CD" w:rsidRPr="00182F28" w:rsidRDefault="000D46CD" w:rsidP="00E019A8">
      <w:pPr>
        <w:numPr>
          <w:ilvl w:val="0"/>
          <w:numId w:val="32"/>
        </w:numPr>
        <w:jc w:val="left"/>
        <w:rPr>
          <w:rFonts w:eastAsia="DFKai-SB"/>
          <w:b/>
          <w:sz w:val="26"/>
          <w:szCs w:val="26"/>
        </w:rPr>
      </w:pPr>
      <w:r w:rsidRPr="003635EE">
        <w:rPr>
          <w:rFonts w:eastAsia="DFKai-SB" w:hint="eastAsia"/>
          <w:b/>
          <w:sz w:val="26"/>
          <w:szCs w:val="26"/>
        </w:rPr>
        <w:lastRenderedPageBreak/>
        <w:t>模型</w:t>
      </w:r>
      <w:r w:rsidR="005F244E" w:rsidRPr="005F244E">
        <w:rPr>
          <w:rFonts w:eastAsia="DFKai-SB" w:hint="eastAsia"/>
          <w:b/>
          <w:sz w:val="26"/>
          <w:szCs w:val="26"/>
        </w:rPr>
        <w:t>驗證</w:t>
      </w:r>
      <w:r w:rsidRPr="003635EE">
        <w:rPr>
          <w:rFonts w:eastAsia="DFKai-SB" w:hint="eastAsia"/>
          <w:b/>
          <w:sz w:val="26"/>
          <w:szCs w:val="26"/>
        </w:rPr>
        <w:t>說明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6521"/>
      </w:tblGrid>
      <w:tr w:rsidR="000D46CD" w:rsidRPr="00A834E2" w14:paraId="1787B0B8" w14:textId="77777777" w:rsidTr="001F4E66">
        <w:trPr>
          <w:trHeight w:val="330"/>
        </w:trPr>
        <w:tc>
          <w:tcPr>
            <w:tcW w:w="3544" w:type="dxa"/>
            <w:shd w:val="clear" w:color="auto" w:fill="auto"/>
            <w:vAlign w:val="center"/>
            <w:hideMark/>
          </w:tcPr>
          <w:p w14:paraId="5B44358E" w14:textId="77777777" w:rsidR="000D46CD" w:rsidRPr="00A834E2" w:rsidRDefault="000D46CD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模型中文</w:t>
            </w:r>
            <w:r w:rsidRPr="00A834E2"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  <w:t>名稱</w:t>
            </w:r>
          </w:p>
        </w:tc>
        <w:tc>
          <w:tcPr>
            <w:tcW w:w="6521" w:type="dxa"/>
            <w:shd w:val="clear" w:color="auto" w:fill="auto"/>
            <w:vAlign w:val="center"/>
            <w:hideMark/>
          </w:tcPr>
          <w:p w14:paraId="62C76C04" w14:textId="3971BB0A" w:rsidR="000D46CD" w:rsidRPr="00A834E2" w:rsidRDefault="000D7D04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地震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Transformer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模型</w:t>
            </w:r>
          </w:p>
        </w:tc>
      </w:tr>
      <w:tr w:rsidR="000D46CD" w:rsidRPr="00A834E2" w14:paraId="0A4133EC" w14:textId="77777777" w:rsidTr="001F4E66">
        <w:trPr>
          <w:trHeight w:val="330"/>
        </w:trPr>
        <w:tc>
          <w:tcPr>
            <w:tcW w:w="3544" w:type="dxa"/>
            <w:shd w:val="clear" w:color="auto" w:fill="auto"/>
            <w:vAlign w:val="center"/>
          </w:tcPr>
          <w:p w14:paraId="4B933F76" w14:textId="77777777" w:rsidR="000D46CD" w:rsidRDefault="000D46CD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模型英文</w:t>
            </w:r>
            <w:r w:rsidRPr="00A834E2"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  <w:t>名稱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AF669AE" w14:textId="5F8C6943" w:rsidR="000D46CD" w:rsidRPr="00A834E2" w:rsidRDefault="006E0263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proofErr w:type="spellStart"/>
            <w:r w:rsidRPr="006E0263">
              <w:rPr>
                <w:rFonts w:eastAsia="DFKai-SB"/>
                <w:color w:val="000000"/>
                <w:kern w:val="0"/>
                <w:sz w:val="26"/>
                <w:szCs w:val="26"/>
              </w:rPr>
              <w:t>EQTransformer</w:t>
            </w:r>
            <w:proofErr w:type="spellEnd"/>
          </w:p>
        </w:tc>
      </w:tr>
      <w:tr w:rsidR="000D46CD" w:rsidRPr="00A834E2" w14:paraId="1D47C366" w14:textId="77777777" w:rsidTr="001F4E66">
        <w:trPr>
          <w:trHeight w:val="330"/>
        </w:trPr>
        <w:tc>
          <w:tcPr>
            <w:tcW w:w="3544" w:type="dxa"/>
            <w:shd w:val="clear" w:color="auto" w:fill="auto"/>
            <w:vAlign w:val="center"/>
          </w:tcPr>
          <w:p w14:paraId="02719405" w14:textId="77777777" w:rsidR="000D46CD" w:rsidRDefault="000D46CD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模型編號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A482888" w14:textId="0DC5ED75" w:rsidR="000D46CD" w:rsidRPr="00A834E2" w:rsidRDefault="003E10A8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 w:rsidRPr="003E10A8">
              <w:rPr>
                <w:rFonts w:eastAsia="DFKai-SB"/>
                <w:color w:val="000000"/>
                <w:kern w:val="0"/>
                <w:sz w:val="26"/>
                <w:szCs w:val="26"/>
              </w:rPr>
              <w:t>HP2017_N_transformer_model</w:t>
            </w:r>
          </w:p>
        </w:tc>
      </w:tr>
      <w:tr w:rsidR="000D46CD" w:rsidRPr="00A834E2" w14:paraId="1F13E0AC" w14:textId="77777777" w:rsidTr="001F4E66">
        <w:trPr>
          <w:trHeight w:val="305"/>
        </w:trPr>
        <w:tc>
          <w:tcPr>
            <w:tcW w:w="3544" w:type="dxa"/>
            <w:shd w:val="clear" w:color="auto" w:fill="auto"/>
            <w:vAlign w:val="center"/>
            <w:hideMark/>
          </w:tcPr>
          <w:p w14:paraId="651FF04D" w14:textId="291DF74A" w:rsidR="000D46CD" w:rsidRPr="00A834E2" w:rsidRDefault="00580978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580978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驗證</w:t>
            </w:r>
            <w:r w:rsidR="000D46CD" w:rsidRPr="00EB5B40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資料集名稱</w:t>
            </w:r>
          </w:p>
        </w:tc>
        <w:tc>
          <w:tcPr>
            <w:tcW w:w="6521" w:type="dxa"/>
            <w:shd w:val="clear" w:color="auto" w:fill="auto"/>
            <w:vAlign w:val="center"/>
            <w:hideMark/>
          </w:tcPr>
          <w:p w14:paraId="1552A86B" w14:textId="1B681067" w:rsidR="000D46CD" w:rsidRPr="00A834E2" w:rsidRDefault="00DF6BF8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HP2020</w:t>
            </w:r>
          </w:p>
        </w:tc>
      </w:tr>
      <w:tr w:rsidR="00DF6BF8" w:rsidRPr="00A834E2" w14:paraId="42FF05FC" w14:textId="77777777" w:rsidTr="001F4E66">
        <w:trPr>
          <w:trHeight w:val="469"/>
        </w:trPr>
        <w:tc>
          <w:tcPr>
            <w:tcW w:w="3544" w:type="dxa"/>
            <w:shd w:val="clear" w:color="auto" w:fill="auto"/>
            <w:vAlign w:val="center"/>
          </w:tcPr>
          <w:p w14:paraId="589EEB1E" w14:textId="7DA48F19" w:rsidR="00DF6BF8" w:rsidRDefault="00DF6BF8" w:rsidP="00DF6BF8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580978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驗證</w:t>
            </w:r>
            <w:r w:rsidRPr="00EB5B40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資料集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來源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3AEC66C" w14:textId="39CD421F" w:rsidR="00DF6BF8" w:rsidRPr="00A834E2" w:rsidRDefault="00DF6BF8" w:rsidP="00DF6BF8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地震構造實驗室</w:t>
            </w:r>
          </w:p>
        </w:tc>
      </w:tr>
      <w:tr w:rsidR="00DF6BF8" w:rsidRPr="00A834E2" w14:paraId="6F2A3F52" w14:textId="77777777" w:rsidTr="001F4E66">
        <w:trPr>
          <w:trHeight w:val="349"/>
        </w:trPr>
        <w:tc>
          <w:tcPr>
            <w:tcW w:w="3544" w:type="dxa"/>
            <w:shd w:val="clear" w:color="auto" w:fill="auto"/>
            <w:vAlign w:val="center"/>
          </w:tcPr>
          <w:p w14:paraId="4C956BD7" w14:textId="2D129B48" w:rsidR="00DF6BF8" w:rsidRPr="00730542" w:rsidRDefault="00DF6BF8" w:rsidP="00DF6BF8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580978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驗證</w:t>
            </w:r>
            <w:r w:rsidRPr="00EB5B40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資料集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取得方式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1B56E209" w14:textId="34A6FAEB" w:rsidR="00DF6BF8" w:rsidRPr="00A834E2" w:rsidRDefault="00DF6BF8" w:rsidP="00DF6BF8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自行收集</w:t>
            </w:r>
          </w:p>
        </w:tc>
      </w:tr>
      <w:tr w:rsidR="00DF6BF8" w:rsidRPr="00A834E2" w14:paraId="0D7EB795" w14:textId="77777777" w:rsidTr="001F4E66">
        <w:trPr>
          <w:trHeight w:val="357"/>
        </w:trPr>
        <w:tc>
          <w:tcPr>
            <w:tcW w:w="3544" w:type="dxa"/>
            <w:shd w:val="clear" w:color="auto" w:fill="auto"/>
            <w:vAlign w:val="center"/>
          </w:tcPr>
          <w:p w14:paraId="42CC14A4" w14:textId="3DDBF3E5" w:rsidR="00DF6BF8" w:rsidRDefault="00DF6BF8" w:rsidP="00DF6BF8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580978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驗證</w:t>
            </w:r>
            <w:r w:rsidRPr="00EB5B40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資料集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取得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/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上架時間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A40A821" w14:textId="6C427D4C" w:rsidR="00DF6BF8" w:rsidRPr="00A834E2" w:rsidRDefault="00DF6BF8" w:rsidP="00DF6BF8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2020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/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07</w:t>
            </w:r>
          </w:p>
        </w:tc>
      </w:tr>
      <w:tr w:rsidR="00DF6BF8" w:rsidRPr="00A834E2" w14:paraId="5B7EE24C" w14:textId="77777777" w:rsidTr="001F4E66">
        <w:trPr>
          <w:trHeight w:val="481"/>
        </w:trPr>
        <w:tc>
          <w:tcPr>
            <w:tcW w:w="3544" w:type="dxa"/>
            <w:shd w:val="clear" w:color="auto" w:fill="auto"/>
            <w:vAlign w:val="center"/>
          </w:tcPr>
          <w:p w14:paraId="51558E71" w14:textId="3A2870C2" w:rsidR="00DF6BF8" w:rsidRDefault="00DF6BF8" w:rsidP="00DF6BF8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580978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驗證</w:t>
            </w:r>
            <w:r w:rsidRPr="00EB5B40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資料集檔案大小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155DECA2" w14:textId="3B1283D1" w:rsidR="00DF6BF8" w:rsidRDefault="00850C72" w:rsidP="00DF6BF8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連續</w:t>
            </w:r>
            <w:r w:rsidR="00DF6BF8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地震波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形</w:t>
            </w:r>
            <w:r w:rsidR="00DF6BF8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Z</w:t>
            </w:r>
            <w:r w:rsidR="00DF6BF8">
              <w:rPr>
                <w:rFonts w:eastAsia="DFKai-SB"/>
                <w:color w:val="000000"/>
                <w:kern w:val="0"/>
                <w:sz w:val="26"/>
                <w:szCs w:val="26"/>
              </w:rPr>
              <w:t>, N, E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分量，時間長度：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4/1-6/30</w:t>
            </w:r>
          </w:p>
          <w:p w14:paraId="5A46718C" w14:textId="24648611" w:rsidR="00DF6BF8" w:rsidRPr="00A834E2" w:rsidRDefault="00DF6BF8" w:rsidP="00DF6BF8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4,250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筆地震事件，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31,925</w:t>
            </w:r>
            <w:r w:rsidRPr="007B5B53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筆</w:t>
            </w:r>
            <w:r w:rsidRPr="007B5B53">
              <w:rPr>
                <w:rFonts w:eastAsia="DFKai-SB"/>
                <w:color w:val="000000"/>
                <w:kern w:val="0"/>
                <w:sz w:val="26"/>
                <w:szCs w:val="26"/>
              </w:rPr>
              <w:t>P</w:t>
            </w:r>
            <w:r w:rsidRPr="007B5B53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波，</w:t>
            </w:r>
            <w:r w:rsidRPr="007B5B53">
              <w:rPr>
                <w:rFonts w:eastAsia="DFKai-SB"/>
                <w:color w:val="000000"/>
                <w:kern w:val="0"/>
                <w:sz w:val="26"/>
                <w:szCs w:val="26"/>
              </w:rPr>
              <w:t>31,005</w:t>
            </w:r>
            <w:r w:rsidRPr="007B5B53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筆</w:t>
            </w:r>
            <w:r w:rsidRPr="007B5B53">
              <w:rPr>
                <w:rFonts w:eastAsia="DFKai-SB"/>
                <w:color w:val="000000"/>
                <w:kern w:val="0"/>
                <w:sz w:val="26"/>
                <w:szCs w:val="26"/>
              </w:rPr>
              <w:t>S</w:t>
            </w:r>
            <w:r w:rsidRPr="007B5B53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波</w:t>
            </w:r>
          </w:p>
        </w:tc>
      </w:tr>
      <w:tr w:rsidR="00DF6BF8" w:rsidRPr="00A834E2" w14:paraId="44E6FDB8" w14:textId="77777777" w:rsidTr="001F4E66">
        <w:trPr>
          <w:trHeight w:val="481"/>
        </w:trPr>
        <w:tc>
          <w:tcPr>
            <w:tcW w:w="3544" w:type="dxa"/>
            <w:shd w:val="clear" w:color="auto" w:fill="auto"/>
            <w:vAlign w:val="center"/>
          </w:tcPr>
          <w:p w14:paraId="2DBC60AB" w14:textId="3C7A90C7" w:rsidR="00DF6BF8" w:rsidRPr="00961200" w:rsidRDefault="00DF6BF8" w:rsidP="00DF6BF8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580978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驗證</w:t>
            </w:r>
            <w:r w:rsidRPr="00EB5B40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資料集檔案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類型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ED5388B" w14:textId="2A85AA7B" w:rsidR="00DF6BF8" w:rsidRDefault="00850C72" w:rsidP="00DF6BF8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連續</w:t>
            </w:r>
            <w:r w:rsidR="00DF6BF8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地震波形</w:t>
            </w:r>
          </w:p>
        </w:tc>
      </w:tr>
      <w:tr w:rsidR="00DF6BF8" w:rsidRPr="00A834E2" w14:paraId="713D841C" w14:textId="77777777" w:rsidTr="001F4E66">
        <w:trPr>
          <w:trHeight w:val="787"/>
        </w:trPr>
        <w:tc>
          <w:tcPr>
            <w:tcW w:w="3544" w:type="dxa"/>
            <w:shd w:val="clear" w:color="auto" w:fill="auto"/>
            <w:vAlign w:val="center"/>
          </w:tcPr>
          <w:p w14:paraId="6CA051C9" w14:textId="4510F504" w:rsidR="00DF6BF8" w:rsidRDefault="00DF6BF8" w:rsidP="00DF6BF8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580978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驗證</w:t>
            </w:r>
            <w:r w:rsidRPr="00EB5B40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資料集是否包含個資與隱私，資料授權方式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D6E72F8" w14:textId="2403E252" w:rsidR="00DF6BF8" w:rsidRPr="00A834E2" w:rsidRDefault="00DF6BF8" w:rsidP="00DF6BF8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無個資與隱私，資料不公開</w:t>
            </w:r>
          </w:p>
        </w:tc>
      </w:tr>
      <w:tr w:rsidR="00DF6BF8" w:rsidRPr="00A834E2" w14:paraId="6E9C10D2" w14:textId="77777777" w:rsidTr="001F4E66">
        <w:trPr>
          <w:trHeight w:val="967"/>
        </w:trPr>
        <w:tc>
          <w:tcPr>
            <w:tcW w:w="3544" w:type="dxa"/>
            <w:shd w:val="clear" w:color="auto" w:fill="auto"/>
            <w:vAlign w:val="center"/>
          </w:tcPr>
          <w:p w14:paraId="60021537" w14:textId="77777777" w:rsidR="00DF6BF8" w:rsidRDefault="00DF6BF8" w:rsidP="00DF6BF8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EB5B40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標記資料來源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與</w:t>
            </w:r>
            <w:r w:rsidRPr="00EB5B40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類型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D208C0B" w14:textId="77777777" w:rsidR="00DF6BF8" w:rsidRDefault="00DF6BF8" w:rsidP="00DF6BF8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 w:rsidRPr="00E555F6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資料來源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：地震構造實驗室人工標記</w:t>
            </w:r>
          </w:p>
          <w:p w14:paraId="2A829508" w14:textId="14A9729E" w:rsidR="00DF6BF8" w:rsidRPr="00A834E2" w:rsidRDefault="00DF6BF8" w:rsidP="00DF6BF8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 w:rsidRPr="00E555F6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類型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：波相到時時間戳記</w:t>
            </w:r>
          </w:p>
        </w:tc>
      </w:tr>
      <w:tr w:rsidR="00DF6BF8" w:rsidRPr="00A834E2" w14:paraId="32536A24" w14:textId="77777777" w:rsidTr="001F4E66">
        <w:trPr>
          <w:trHeight w:val="444"/>
        </w:trPr>
        <w:tc>
          <w:tcPr>
            <w:tcW w:w="3544" w:type="dxa"/>
            <w:shd w:val="clear" w:color="auto" w:fill="auto"/>
            <w:vAlign w:val="center"/>
          </w:tcPr>
          <w:p w14:paraId="743E3BFA" w14:textId="3694624F" w:rsidR="00DF6BF8" w:rsidRPr="00EB5B40" w:rsidRDefault="00DF6BF8" w:rsidP="00DF6BF8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580978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驗證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日期時間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128FD10C" w14:textId="3DE54488" w:rsidR="00DF6BF8" w:rsidRPr="00E555F6" w:rsidRDefault="00DF6BF8" w:rsidP="00DF6BF8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2022/06</w:t>
            </w:r>
          </w:p>
        </w:tc>
      </w:tr>
      <w:tr w:rsidR="00DF6BF8" w:rsidRPr="00A834E2" w14:paraId="447C447B" w14:textId="77777777" w:rsidTr="001F4E66">
        <w:trPr>
          <w:trHeight w:val="321"/>
        </w:trPr>
        <w:tc>
          <w:tcPr>
            <w:tcW w:w="3544" w:type="dxa"/>
            <w:shd w:val="clear" w:color="auto" w:fill="auto"/>
            <w:vAlign w:val="center"/>
          </w:tcPr>
          <w:p w14:paraId="451BA412" w14:textId="758C51F4" w:rsidR="00DF6BF8" w:rsidRPr="00730542" w:rsidRDefault="00DF6BF8" w:rsidP="00DF6BF8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</w:t>
            </w:r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ab/>
            </w:r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</w:t>
            </w:r>
            <w:r w:rsidRPr="00580978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驗證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之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GPU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或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CPU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使用資源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0721AD5" w14:textId="7A9772C8" w:rsidR="00DF6BF8" w:rsidRPr="00A834E2" w:rsidRDefault="00DF6BF8" w:rsidP="00DF6BF8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GPU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：</w:t>
            </w:r>
            <w:proofErr w:type="spellStart"/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Nvida</w:t>
            </w:r>
            <w:proofErr w:type="spellEnd"/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 xml:space="preserve"> RTX 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3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090,</w:t>
            </w:r>
            <w:r>
              <w:t xml:space="preserve"> </w:t>
            </w:r>
            <w:r w:rsidRPr="006E0263">
              <w:rPr>
                <w:rFonts w:eastAsia="DFKai-SB"/>
                <w:color w:val="000000"/>
                <w:kern w:val="0"/>
                <w:sz w:val="26"/>
                <w:szCs w:val="26"/>
              </w:rPr>
              <w:t>10496 Cores, 24GB</w:t>
            </w:r>
          </w:p>
        </w:tc>
      </w:tr>
      <w:tr w:rsidR="00DF6BF8" w:rsidRPr="00A834E2" w14:paraId="22A983BC" w14:textId="77777777" w:rsidTr="001F4E66">
        <w:trPr>
          <w:trHeight w:val="330"/>
        </w:trPr>
        <w:tc>
          <w:tcPr>
            <w:tcW w:w="3544" w:type="dxa"/>
            <w:shd w:val="clear" w:color="auto" w:fill="auto"/>
            <w:vAlign w:val="center"/>
            <w:hideMark/>
          </w:tcPr>
          <w:p w14:paraId="6E5BFA1F" w14:textId="2330F501" w:rsidR="00DF6BF8" w:rsidRPr="00A834E2" w:rsidRDefault="00DF6BF8" w:rsidP="00DF6BF8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2F34B1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</w:t>
            </w:r>
            <w:r w:rsidRPr="00580978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驗證</w:t>
            </w:r>
            <w:r w:rsidRPr="002F34B1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之記憶體使用量</w:t>
            </w:r>
          </w:p>
        </w:tc>
        <w:tc>
          <w:tcPr>
            <w:tcW w:w="6521" w:type="dxa"/>
            <w:shd w:val="clear" w:color="auto" w:fill="auto"/>
            <w:vAlign w:val="center"/>
            <w:hideMark/>
          </w:tcPr>
          <w:p w14:paraId="5997767D" w14:textId="7A335214" w:rsidR="00DF6BF8" w:rsidRPr="00A834E2" w:rsidRDefault="00DF6BF8" w:rsidP="00DF6BF8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1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0GiB</w:t>
            </w:r>
          </w:p>
        </w:tc>
      </w:tr>
      <w:tr w:rsidR="00DF6BF8" w:rsidRPr="00A834E2" w14:paraId="38DB6876" w14:textId="77777777" w:rsidTr="001F4E66">
        <w:trPr>
          <w:trHeight w:val="330"/>
        </w:trPr>
        <w:tc>
          <w:tcPr>
            <w:tcW w:w="3544" w:type="dxa"/>
            <w:shd w:val="clear" w:color="auto" w:fill="auto"/>
            <w:vAlign w:val="center"/>
          </w:tcPr>
          <w:p w14:paraId="5C2F9378" w14:textId="77777777" w:rsidR="00DF6BF8" w:rsidRPr="002F34B1" w:rsidRDefault="00DF6BF8" w:rsidP="00DF6BF8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2F34B1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模型之使用空間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8394A12" w14:textId="47D0D935" w:rsidR="00DF6BF8" w:rsidRPr="002F34B1" w:rsidRDefault="00DF6BF8" w:rsidP="00DF6BF8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6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.</w:t>
            </w:r>
            <w:r w:rsidR="00443595">
              <w:rPr>
                <w:rFonts w:eastAsia="DFKai-SB"/>
                <w:color w:val="000000"/>
                <w:kern w:val="0"/>
                <w:sz w:val="26"/>
                <w:szCs w:val="26"/>
              </w:rPr>
              <w:t>4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M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B</w:t>
            </w:r>
          </w:p>
        </w:tc>
      </w:tr>
      <w:tr w:rsidR="00DF6BF8" w:rsidRPr="00A834E2" w14:paraId="62186B79" w14:textId="77777777" w:rsidTr="001F4E66">
        <w:trPr>
          <w:trHeight w:val="330"/>
        </w:trPr>
        <w:tc>
          <w:tcPr>
            <w:tcW w:w="3544" w:type="dxa"/>
            <w:shd w:val="clear" w:color="auto" w:fill="auto"/>
            <w:vAlign w:val="center"/>
          </w:tcPr>
          <w:p w14:paraId="54433B20" w14:textId="2833E87A" w:rsidR="00DF6BF8" w:rsidRPr="002F34B1" w:rsidRDefault="00DF6BF8" w:rsidP="00DF6BF8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2F34B1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</w:t>
            </w:r>
            <w:r w:rsidRPr="00580978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驗證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結果</w:t>
            </w:r>
            <w:r w:rsidRPr="00AC43DE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輸出類型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24026AC" w14:textId="2D59411B" w:rsidR="00DF6BF8" w:rsidRPr="002F34B1" w:rsidRDefault="00DF6BF8" w:rsidP="00DF6BF8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P, S, Noise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的機率密度函數</w:t>
            </w:r>
          </w:p>
        </w:tc>
      </w:tr>
      <w:tr w:rsidR="00DF6BF8" w:rsidRPr="00A834E2" w14:paraId="2BED5385" w14:textId="77777777" w:rsidTr="001F4E66">
        <w:trPr>
          <w:trHeight w:val="330"/>
        </w:trPr>
        <w:tc>
          <w:tcPr>
            <w:tcW w:w="3544" w:type="dxa"/>
            <w:shd w:val="clear" w:color="auto" w:fill="auto"/>
            <w:vAlign w:val="center"/>
          </w:tcPr>
          <w:p w14:paraId="5DDFFCBD" w14:textId="6A6A643D" w:rsidR="00DF6BF8" w:rsidRDefault="00DF6BF8" w:rsidP="00DF6BF8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2F34B1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</w:t>
            </w:r>
            <w:r w:rsidRPr="00580978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驗證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結果</w:t>
            </w:r>
            <w:r w:rsidRPr="00AC43DE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類型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74EFBB32" w14:textId="6D5E59C1" w:rsidR="00DF6BF8" w:rsidRPr="00AC43DE" w:rsidRDefault="00DF6BF8" w:rsidP="00DF6BF8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 w:rsidRPr="00D65CCC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recall</w:t>
            </w:r>
            <w:r w:rsidRPr="00D65CCC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、</w:t>
            </w:r>
            <w:r w:rsidRPr="00D65CCC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precision</w:t>
            </w:r>
          </w:p>
        </w:tc>
      </w:tr>
      <w:tr w:rsidR="00DF6BF8" w:rsidRPr="00A834E2" w14:paraId="26708C44" w14:textId="77777777" w:rsidTr="001F4E66">
        <w:trPr>
          <w:trHeight w:val="330"/>
        </w:trPr>
        <w:tc>
          <w:tcPr>
            <w:tcW w:w="3544" w:type="dxa"/>
            <w:shd w:val="clear" w:color="auto" w:fill="auto"/>
            <w:vAlign w:val="center"/>
          </w:tcPr>
          <w:p w14:paraId="4AA9CD96" w14:textId="0E9462C9" w:rsidR="00DF6BF8" w:rsidRDefault="00DF6BF8" w:rsidP="00DF6BF8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2F34B1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</w:t>
            </w:r>
            <w:r w:rsidRPr="00580978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驗證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結果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03B9124" w14:textId="64864855" w:rsidR="00DF6BF8" w:rsidRDefault="00DF6BF8" w:rsidP="00DF6BF8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P: recall: 0.</w:t>
            </w:r>
            <w:r w:rsidR="00850C72">
              <w:rPr>
                <w:rFonts w:eastAsia="DFKai-SB"/>
                <w:color w:val="000000"/>
                <w:kern w:val="0"/>
                <w:sz w:val="26"/>
                <w:szCs w:val="26"/>
              </w:rPr>
              <w:t>89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, precision: 0.1</w:t>
            </w:r>
            <w:r w:rsidR="00850C72">
              <w:rPr>
                <w:rFonts w:eastAsia="DFKai-SB"/>
                <w:color w:val="000000"/>
                <w:kern w:val="0"/>
                <w:sz w:val="26"/>
                <w:szCs w:val="26"/>
              </w:rPr>
              <w:t>0</w:t>
            </w:r>
          </w:p>
          <w:p w14:paraId="6F40DD23" w14:textId="6238BC7F" w:rsidR="00DF6BF8" w:rsidRPr="00D65CCC" w:rsidRDefault="00DF6BF8" w:rsidP="00DF6BF8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S: recall: 0.</w:t>
            </w:r>
            <w:r w:rsidR="00850C72">
              <w:rPr>
                <w:rFonts w:eastAsia="DFKai-SB"/>
                <w:color w:val="000000"/>
                <w:kern w:val="0"/>
                <w:sz w:val="26"/>
                <w:szCs w:val="26"/>
              </w:rPr>
              <w:t>81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, precision: 0.</w:t>
            </w:r>
            <w:r w:rsidR="00850C72">
              <w:rPr>
                <w:rFonts w:eastAsia="DFKai-SB"/>
                <w:color w:val="000000"/>
                <w:kern w:val="0"/>
                <w:sz w:val="26"/>
                <w:szCs w:val="26"/>
              </w:rPr>
              <w:t>09</w:t>
            </w:r>
          </w:p>
        </w:tc>
      </w:tr>
    </w:tbl>
    <w:p w14:paraId="40AE225E" w14:textId="77777777" w:rsidR="00E86185" w:rsidRDefault="00E86185">
      <w:pPr>
        <w:widowControl/>
        <w:spacing w:before="0" w:after="0" w:line="240" w:lineRule="auto"/>
        <w:ind w:firstLine="0"/>
        <w:jc w:val="left"/>
        <w:rPr>
          <w:rFonts w:eastAsia="DFKai-SB"/>
          <w:sz w:val="26"/>
          <w:szCs w:val="26"/>
        </w:rPr>
      </w:pPr>
      <w:r>
        <w:rPr>
          <w:rFonts w:eastAsia="DFKai-SB"/>
          <w:sz w:val="26"/>
          <w:szCs w:val="26"/>
        </w:rPr>
        <w:br w:type="page"/>
      </w:r>
    </w:p>
    <w:p w14:paraId="38D110D8" w14:textId="746F9661" w:rsidR="00760A98" w:rsidRPr="00DA2937" w:rsidRDefault="00760A98" w:rsidP="00760A98">
      <w:pPr>
        <w:pStyle w:val="Caption"/>
        <w:ind w:firstLine="0"/>
        <w:jc w:val="left"/>
        <w:outlineLvl w:val="0"/>
        <w:rPr>
          <w:rFonts w:ascii="DFKai-SB" w:eastAsia="DFKai-SB" w:hAnsi="DFKai-SB"/>
          <w:b/>
          <w:sz w:val="32"/>
          <w:szCs w:val="28"/>
        </w:rPr>
      </w:pPr>
      <w:bookmarkStart w:id="4" w:name="_Toc103328295"/>
      <w:r w:rsidRPr="00DA2937">
        <w:rPr>
          <w:rFonts w:ascii="DFKai-SB" w:eastAsia="DFKai-SB" w:hAnsi="DFKai-SB" w:hint="eastAsia"/>
          <w:b/>
          <w:sz w:val="32"/>
          <w:szCs w:val="28"/>
        </w:rPr>
        <w:lastRenderedPageBreak/>
        <w:t xml:space="preserve">附件 </w:t>
      </w:r>
      <w:r w:rsidRPr="00DA2937">
        <w:rPr>
          <w:rFonts w:ascii="DFKai-SB" w:eastAsia="DFKai-SB" w:hAnsi="DFKai-SB"/>
          <w:b/>
          <w:sz w:val="32"/>
          <w:szCs w:val="28"/>
        </w:rPr>
        <w:fldChar w:fldCharType="begin"/>
      </w:r>
      <w:r w:rsidRPr="00DA2937">
        <w:rPr>
          <w:rFonts w:ascii="DFKai-SB" w:eastAsia="DFKai-SB" w:hAnsi="DFKai-SB"/>
          <w:b/>
          <w:sz w:val="32"/>
          <w:szCs w:val="28"/>
        </w:rPr>
        <w:instrText xml:space="preserve"> </w:instrText>
      </w:r>
      <w:r w:rsidRPr="00DA2937">
        <w:rPr>
          <w:rFonts w:ascii="DFKai-SB" w:eastAsia="DFKai-SB" w:hAnsi="DFKai-SB" w:hint="eastAsia"/>
          <w:b/>
          <w:sz w:val="32"/>
          <w:szCs w:val="28"/>
        </w:rPr>
        <w:instrText>SEQ 附件 \* CHINESENUM3</w:instrText>
      </w:r>
      <w:r w:rsidRPr="00DA2937">
        <w:rPr>
          <w:rFonts w:ascii="DFKai-SB" w:eastAsia="DFKai-SB" w:hAnsi="DFKai-SB"/>
          <w:b/>
          <w:sz w:val="32"/>
          <w:szCs w:val="28"/>
        </w:rPr>
        <w:instrText xml:space="preserve"> </w:instrText>
      </w:r>
      <w:r w:rsidRPr="00DA2937">
        <w:rPr>
          <w:rFonts w:ascii="DFKai-SB" w:eastAsia="DFKai-SB" w:hAnsi="DFKai-SB"/>
          <w:b/>
          <w:sz w:val="32"/>
          <w:szCs w:val="28"/>
        </w:rPr>
        <w:fldChar w:fldCharType="separate"/>
      </w:r>
      <w:r w:rsidR="0096601D" w:rsidRPr="00DA2937">
        <w:rPr>
          <w:rFonts w:ascii="DFKai-SB" w:eastAsia="DFKai-SB" w:hAnsi="DFKai-SB" w:hint="eastAsia"/>
          <w:b/>
          <w:noProof/>
          <w:sz w:val="32"/>
          <w:szCs w:val="28"/>
        </w:rPr>
        <w:t>四</w:t>
      </w:r>
      <w:r w:rsidRPr="00DA2937">
        <w:rPr>
          <w:rFonts w:ascii="DFKai-SB" w:eastAsia="DFKai-SB" w:hAnsi="DFKai-SB"/>
          <w:b/>
          <w:sz w:val="32"/>
          <w:szCs w:val="28"/>
        </w:rPr>
        <w:fldChar w:fldCharType="end"/>
      </w:r>
      <w:r>
        <w:rPr>
          <w:rFonts w:ascii="DFKai-SB" w:eastAsia="DFKai-SB" w:hAnsi="DFKai-SB" w:hint="eastAsia"/>
          <w:b/>
          <w:sz w:val="32"/>
          <w:szCs w:val="28"/>
        </w:rPr>
        <w:t>、</w:t>
      </w:r>
      <w:r w:rsidRPr="00760A98">
        <w:rPr>
          <w:rFonts w:ascii="DFKai-SB" w:eastAsia="DFKai-SB" w:hAnsi="DFKai-SB" w:hint="eastAsia"/>
          <w:b/>
          <w:sz w:val="32"/>
          <w:szCs w:val="28"/>
        </w:rPr>
        <w:t>模型</w:t>
      </w:r>
      <w:r w:rsidR="008E5FB3" w:rsidRPr="008E5FB3">
        <w:rPr>
          <w:rFonts w:ascii="DFKai-SB" w:eastAsia="DFKai-SB" w:hAnsi="DFKai-SB" w:hint="eastAsia"/>
          <w:b/>
          <w:sz w:val="32"/>
          <w:szCs w:val="28"/>
        </w:rPr>
        <w:t>效能</w:t>
      </w:r>
      <w:r w:rsidRPr="00760A98">
        <w:rPr>
          <w:rFonts w:ascii="DFKai-SB" w:eastAsia="DFKai-SB" w:hAnsi="DFKai-SB" w:hint="eastAsia"/>
          <w:b/>
          <w:sz w:val="32"/>
          <w:szCs w:val="28"/>
        </w:rPr>
        <w:t>量測說明文件格式</w:t>
      </w:r>
      <w:bookmarkEnd w:id="4"/>
    </w:p>
    <w:p w14:paraId="477FEE28" w14:textId="77777777" w:rsidR="00760A98" w:rsidRDefault="00760A98" w:rsidP="00760A98">
      <w:pPr>
        <w:jc w:val="center"/>
        <w:rPr>
          <w:rFonts w:eastAsia="DFKai-SB"/>
          <w:sz w:val="32"/>
          <w:szCs w:val="32"/>
        </w:rPr>
      </w:pPr>
    </w:p>
    <w:p w14:paraId="11E05D82" w14:textId="77777777" w:rsidR="00760A98" w:rsidRDefault="00760A98" w:rsidP="00760A98">
      <w:pPr>
        <w:jc w:val="center"/>
        <w:rPr>
          <w:rFonts w:eastAsia="DFKai-SB"/>
          <w:sz w:val="32"/>
          <w:szCs w:val="32"/>
        </w:rPr>
      </w:pPr>
    </w:p>
    <w:p w14:paraId="67700A0F" w14:textId="77777777" w:rsidR="00760A98" w:rsidRDefault="00760A98" w:rsidP="00760A98">
      <w:pPr>
        <w:jc w:val="center"/>
        <w:rPr>
          <w:rFonts w:eastAsia="DFKai-SB"/>
          <w:sz w:val="32"/>
          <w:szCs w:val="32"/>
        </w:rPr>
      </w:pPr>
    </w:p>
    <w:p w14:paraId="503EC661" w14:textId="77777777" w:rsidR="00760A98" w:rsidRPr="003C55CC" w:rsidRDefault="00760A98" w:rsidP="00760A98">
      <w:pPr>
        <w:jc w:val="center"/>
        <w:rPr>
          <w:rFonts w:eastAsia="DFKai-SB"/>
          <w:b/>
          <w:sz w:val="44"/>
          <w:szCs w:val="32"/>
        </w:rPr>
      </w:pPr>
    </w:p>
    <w:p w14:paraId="134D446B" w14:textId="77777777" w:rsidR="00760A98" w:rsidRPr="003C55CC" w:rsidRDefault="00760A98" w:rsidP="00760A98">
      <w:pPr>
        <w:jc w:val="center"/>
        <w:rPr>
          <w:rFonts w:eastAsia="DFKai-SB"/>
          <w:b/>
          <w:sz w:val="44"/>
          <w:szCs w:val="32"/>
        </w:rPr>
      </w:pPr>
    </w:p>
    <w:p w14:paraId="164673CC" w14:textId="2EDD064A" w:rsidR="00760A98" w:rsidRPr="00F24330" w:rsidRDefault="00760A98" w:rsidP="00760A98">
      <w:pPr>
        <w:jc w:val="center"/>
        <w:rPr>
          <w:rFonts w:eastAsia="DFKai-SB"/>
          <w:b/>
          <w:color w:val="BFBFBF"/>
          <w:sz w:val="40"/>
          <w:szCs w:val="32"/>
        </w:rPr>
      </w:pPr>
      <w:r>
        <w:rPr>
          <w:rFonts w:ascii="Microsoft JhengHei Light" w:eastAsia="Microsoft JhengHei Light" w:hAnsi="Microsoft JhengHei Light" w:cs="PMingLiU" w:hint="eastAsia"/>
          <w:b/>
          <w:sz w:val="40"/>
          <w:szCs w:val="32"/>
        </w:rPr>
        <w:t>「</w:t>
      </w:r>
      <w:proofErr w:type="spellStart"/>
      <w:r w:rsidR="006E0263">
        <w:rPr>
          <w:rFonts w:ascii="Microsoft JhengHei Light" w:eastAsia="Microsoft JhengHei Light" w:hAnsi="Microsoft JhengHei Light" w:cs="PMingLiU"/>
          <w:b/>
          <w:sz w:val="40"/>
          <w:szCs w:val="32"/>
        </w:rPr>
        <w:t>EQTransformer</w:t>
      </w:r>
      <w:proofErr w:type="spellEnd"/>
      <w:r>
        <w:rPr>
          <w:rFonts w:ascii="Microsoft JhengHei Light" w:eastAsia="Microsoft JhengHei Light" w:hAnsi="Microsoft JhengHei Light" w:cs="PMingLiU" w:hint="eastAsia"/>
          <w:b/>
          <w:sz w:val="40"/>
          <w:szCs w:val="32"/>
        </w:rPr>
        <w:t>」</w:t>
      </w:r>
    </w:p>
    <w:p w14:paraId="27D5120F" w14:textId="0DA923C0" w:rsidR="00760A98" w:rsidRPr="003C55CC" w:rsidRDefault="00760A98" w:rsidP="00760A98">
      <w:pPr>
        <w:jc w:val="center"/>
        <w:rPr>
          <w:rFonts w:eastAsia="DFKai-SB"/>
          <w:b/>
          <w:sz w:val="40"/>
          <w:szCs w:val="32"/>
        </w:rPr>
      </w:pPr>
      <w:r w:rsidRPr="00F55BD1">
        <w:rPr>
          <w:rFonts w:eastAsia="DFKai-SB" w:hint="eastAsia"/>
          <w:b/>
          <w:sz w:val="40"/>
          <w:szCs w:val="32"/>
        </w:rPr>
        <w:t>模型</w:t>
      </w:r>
      <w:r w:rsidR="008E5FB3" w:rsidRPr="008E5FB3">
        <w:rPr>
          <w:rFonts w:eastAsia="DFKai-SB" w:hint="eastAsia"/>
          <w:b/>
          <w:sz w:val="40"/>
          <w:szCs w:val="32"/>
        </w:rPr>
        <w:t>效能</w:t>
      </w:r>
      <w:r w:rsidR="00E019A8" w:rsidRPr="00E019A8">
        <w:rPr>
          <w:rFonts w:eastAsia="DFKai-SB" w:hint="eastAsia"/>
          <w:b/>
          <w:sz w:val="40"/>
          <w:szCs w:val="32"/>
        </w:rPr>
        <w:t>量測</w:t>
      </w:r>
      <w:r w:rsidRPr="00F55BD1">
        <w:rPr>
          <w:rFonts w:eastAsia="DFKai-SB" w:hint="eastAsia"/>
          <w:b/>
          <w:sz w:val="40"/>
          <w:szCs w:val="32"/>
        </w:rPr>
        <w:t>說明文件</w:t>
      </w:r>
    </w:p>
    <w:p w14:paraId="34227EB9" w14:textId="77777777" w:rsidR="00760A98" w:rsidRDefault="00760A98" w:rsidP="00760A98">
      <w:pPr>
        <w:rPr>
          <w:rFonts w:eastAsia="DFKai-SB"/>
          <w:sz w:val="32"/>
          <w:szCs w:val="32"/>
        </w:rPr>
      </w:pPr>
    </w:p>
    <w:p w14:paraId="2A645EAB" w14:textId="77777777" w:rsidR="00760A98" w:rsidRDefault="00760A98" w:rsidP="00760A98">
      <w:pPr>
        <w:rPr>
          <w:rFonts w:eastAsia="DFKai-SB"/>
          <w:sz w:val="32"/>
          <w:szCs w:val="32"/>
        </w:rPr>
      </w:pPr>
    </w:p>
    <w:p w14:paraId="67908954" w14:textId="77777777" w:rsidR="00760A98" w:rsidRDefault="00760A98" w:rsidP="00760A98">
      <w:pPr>
        <w:rPr>
          <w:rFonts w:eastAsia="DFKai-SB"/>
          <w:sz w:val="32"/>
          <w:szCs w:val="32"/>
        </w:rPr>
      </w:pPr>
    </w:p>
    <w:p w14:paraId="2EF15919" w14:textId="77777777" w:rsidR="00760A98" w:rsidRDefault="00760A98" w:rsidP="00760A98">
      <w:pPr>
        <w:rPr>
          <w:rFonts w:eastAsia="DFKai-SB"/>
          <w:sz w:val="32"/>
          <w:szCs w:val="32"/>
        </w:rPr>
      </w:pPr>
    </w:p>
    <w:p w14:paraId="7BF3D80A" w14:textId="77777777" w:rsidR="00760A98" w:rsidRDefault="00760A98" w:rsidP="00760A98">
      <w:pPr>
        <w:rPr>
          <w:rFonts w:eastAsia="DFKai-SB"/>
          <w:sz w:val="32"/>
          <w:szCs w:val="32"/>
        </w:rPr>
      </w:pPr>
    </w:p>
    <w:p w14:paraId="54B3EE2B" w14:textId="628EE788" w:rsidR="00760A98" w:rsidRPr="003C55CC" w:rsidRDefault="00760A98" w:rsidP="00760A98">
      <w:pPr>
        <w:ind w:leftChars="945" w:left="2268"/>
        <w:rPr>
          <w:rFonts w:eastAsia="DFKai-SB"/>
          <w:b/>
          <w:sz w:val="32"/>
          <w:szCs w:val="32"/>
        </w:rPr>
      </w:pPr>
      <w:r w:rsidRPr="003C55CC">
        <w:rPr>
          <w:rFonts w:eastAsia="DFKai-SB" w:hint="eastAsia"/>
          <w:b/>
          <w:sz w:val="32"/>
          <w:szCs w:val="32"/>
        </w:rPr>
        <w:t>建置團隊</w:t>
      </w:r>
      <w:r w:rsidRPr="005B5975">
        <w:rPr>
          <w:rFonts w:eastAsia="DFKai-SB" w:hint="eastAsia"/>
          <w:b/>
          <w:sz w:val="32"/>
          <w:szCs w:val="32"/>
        </w:rPr>
        <w:t>：</w:t>
      </w:r>
      <w:r w:rsidRPr="003C55CC">
        <w:rPr>
          <w:rFonts w:eastAsia="DFKai-SB"/>
          <w:b/>
          <w:sz w:val="32"/>
          <w:szCs w:val="32"/>
        </w:rPr>
        <w:t xml:space="preserve"> </w:t>
      </w:r>
      <w:r w:rsidR="00883BD6" w:rsidRPr="00883BD6">
        <w:rPr>
          <w:rFonts w:eastAsia="DFKai-SB" w:hint="eastAsia"/>
          <w:b/>
          <w:sz w:val="32"/>
          <w:szCs w:val="32"/>
        </w:rPr>
        <w:t>地震構造實驗室</w:t>
      </w:r>
    </w:p>
    <w:p w14:paraId="15C4CF40" w14:textId="0A71D524" w:rsidR="00760A98" w:rsidRPr="003C55CC" w:rsidRDefault="003E0868" w:rsidP="00760A98">
      <w:pPr>
        <w:ind w:leftChars="945" w:left="2268"/>
        <w:rPr>
          <w:rFonts w:eastAsia="DFKai-SB"/>
          <w:b/>
          <w:sz w:val="32"/>
          <w:szCs w:val="32"/>
        </w:rPr>
      </w:pPr>
      <w:r w:rsidRPr="003E0868">
        <w:rPr>
          <w:rFonts w:eastAsia="DFKai-SB" w:hint="eastAsia"/>
          <w:b/>
          <w:sz w:val="32"/>
          <w:szCs w:val="32"/>
        </w:rPr>
        <w:t>說明文件</w:t>
      </w:r>
      <w:r w:rsidR="00760A98" w:rsidRPr="003C55CC">
        <w:rPr>
          <w:rFonts w:eastAsia="DFKai-SB" w:hint="eastAsia"/>
          <w:b/>
          <w:sz w:val="32"/>
          <w:szCs w:val="32"/>
        </w:rPr>
        <w:t>版本</w:t>
      </w:r>
      <w:r w:rsidR="00760A98" w:rsidRPr="003C55CC">
        <w:rPr>
          <w:rFonts w:ascii="Microsoft JhengHei" w:eastAsia="Microsoft JhengHei" w:hAnsi="Microsoft JhengHei" w:hint="eastAsia"/>
          <w:b/>
          <w:sz w:val="32"/>
          <w:szCs w:val="32"/>
        </w:rPr>
        <w:t>：</w:t>
      </w:r>
      <w:r w:rsidR="00883BD6">
        <w:rPr>
          <w:rFonts w:ascii="Microsoft JhengHei" w:eastAsia="Microsoft JhengHei" w:hAnsi="Microsoft JhengHei" w:hint="eastAsia"/>
          <w:b/>
          <w:sz w:val="32"/>
          <w:szCs w:val="32"/>
        </w:rPr>
        <w:t>1</w:t>
      </w:r>
      <w:r w:rsidR="00883BD6">
        <w:rPr>
          <w:rFonts w:ascii="Microsoft JhengHei" w:eastAsia="Microsoft JhengHei" w:hAnsi="Microsoft JhengHei"/>
          <w:b/>
          <w:sz w:val="32"/>
          <w:szCs w:val="32"/>
        </w:rPr>
        <w:t>.0.0</w:t>
      </w:r>
    </w:p>
    <w:p w14:paraId="3A4F85BE" w14:textId="32C19D89" w:rsidR="00760A98" w:rsidRPr="00F24330" w:rsidRDefault="00760A98" w:rsidP="00760A98">
      <w:pPr>
        <w:ind w:leftChars="945" w:left="2268"/>
        <w:rPr>
          <w:rFonts w:eastAsia="DFKai-SB"/>
          <w:b/>
          <w:sz w:val="32"/>
          <w:szCs w:val="32"/>
        </w:rPr>
      </w:pPr>
      <w:r w:rsidRPr="003C55CC">
        <w:rPr>
          <w:rFonts w:eastAsia="DFKai-SB" w:hint="eastAsia"/>
          <w:b/>
          <w:sz w:val="32"/>
          <w:szCs w:val="32"/>
        </w:rPr>
        <w:t>日期</w:t>
      </w:r>
      <w:r w:rsidRPr="003C55CC">
        <w:rPr>
          <w:rFonts w:ascii="Microsoft JhengHei" w:eastAsia="Microsoft JhengHei" w:hAnsi="Microsoft JhengHei" w:hint="eastAsia"/>
          <w:b/>
          <w:sz w:val="32"/>
          <w:szCs w:val="32"/>
        </w:rPr>
        <w:t>：</w:t>
      </w:r>
      <w:r w:rsidR="00883BD6">
        <w:rPr>
          <w:rFonts w:ascii="Microsoft JhengHei" w:eastAsia="Microsoft JhengHei" w:hAnsi="Microsoft JhengHei" w:hint="eastAsia"/>
          <w:b/>
          <w:sz w:val="32"/>
          <w:szCs w:val="32"/>
        </w:rPr>
        <w:t>2</w:t>
      </w:r>
      <w:r w:rsidR="00883BD6">
        <w:rPr>
          <w:rFonts w:ascii="Microsoft JhengHei" w:eastAsia="Microsoft JhengHei" w:hAnsi="Microsoft JhengHei"/>
          <w:b/>
          <w:sz w:val="32"/>
          <w:szCs w:val="32"/>
        </w:rPr>
        <w:t>022/07</w:t>
      </w:r>
    </w:p>
    <w:p w14:paraId="17CAAC68" w14:textId="77777777" w:rsidR="00760A98" w:rsidRDefault="00760A98" w:rsidP="00E019A8">
      <w:pPr>
        <w:numPr>
          <w:ilvl w:val="0"/>
          <w:numId w:val="32"/>
        </w:numPr>
        <w:ind w:left="567" w:hanging="567"/>
        <w:jc w:val="left"/>
        <w:rPr>
          <w:rFonts w:eastAsia="DFKai-SB"/>
          <w:b/>
          <w:sz w:val="26"/>
          <w:szCs w:val="26"/>
        </w:rPr>
        <w:sectPr w:rsidR="00760A98" w:rsidSect="00404B8E">
          <w:pgSz w:w="11906" w:h="16838"/>
          <w:pgMar w:top="1440" w:right="1080" w:bottom="1440" w:left="1080" w:header="850" w:footer="992" w:gutter="0"/>
          <w:cols w:space="425"/>
          <w:titlePg/>
          <w:docGrid w:type="lines" w:linePitch="360"/>
        </w:sectPr>
      </w:pPr>
    </w:p>
    <w:p w14:paraId="5544D836" w14:textId="58CDFB13" w:rsidR="00760A98" w:rsidRPr="00182F28" w:rsidRDefault="00760A98" w:rsidP="00ED57AC">
      <w:pPr>
        <w:numPr>
          <w:ilvl w:val="0"/>
          <w:numId w:val="33"/>
        </w:numPr>
        <w:jc w:val="left"/>
        <w:rPr>
          <w:rFonts w:eastAsia="DFKai-SB"/>
          <w:b/>
          <w:sz w:val="26"/>
          <w:szCs w:val="26"/>
        </w:rPr>
      </w:pPr>
      <w:r w:rsidRPr="00C87642">
        <w:rPr>
          <w:rFonts w:eastAsia="DFKai-SB" w:hint="eastAsia"/>
          <w:b/>
          <w:sz w:val="26"/>
          <w:szCs w:val="26"/>
        </w:rPr>
        <w:lastRenderedPageBreak/>
        <w:t>模型</w:t>
      </w:r>
      <w:r w:rsidR="008E5FB3" w:rsidRPr="008E5FB3">
        <w:rPr>
          <w:rFonts w:eastAsia="DFKai-SB" w:hint="eastAsia"/>
          <w:b/>
          <w:sz w:val="26"/>
          <w:szCs w:val="26"/>
        </w:rPr>
        <w:t>效能</w:t>
      </w:r>
      <w:r w:rsidR="00ED57AC" w:rsidRPr="00ED57AC">
        <w:rPr>
          <w:rFonts w:eastAsia="DFKai-SB" w:hint="eastAsia"/>
          <w:b/>
          <w:sz w:val="26"/>
          <w:szCs w:val="26"/>
        </w:rPr>
        <w:t>量測</w:t>
      </w:r>
      <w:r w:rsidRPr="00182F28">
        <w:rPr>
          <w:rFonts w:eastAsia="DFKai-SB"/>
          <w:b/>
          <w:sz w:val="26"/>
          <w:szCs w:val="26"/>
        </w:rPr>
        <w:t>說明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6521"/>
      </w:tblGrid>
      <w:tr w:rsidR="00760A98" w:rsidRPr="00A834E2" w14:paraId="2A71E931" w14:textId="77777777" w:rsidTr="001F4E66">
        <w:trPr>
          <w:trHeight w:val="330"/>
        </w:trPr>
        <w:tc>
          <w:tcPr>
            <w:tcW w:w="3544" w:type="dxa"/>
            <w:shd w:val="clear" w:color="auto" w:fill="auto"/>
            <w:vAlign w:val="center"/>
            <w:hideMark/>
          </w:tcPr>
          <w:p w14:paraId="4D2785EE" w14:textId="77777777" w:rsidR="00760A98" w:rsidRPr="00A834E2" w:rsidRDefault="00760A98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模型中文</w:t>
            </w:r>
            <w:r w:rsidRPr="00A834E2"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  <w:t>名稱</w:t>
            </w:r>
          </w:p>
        </w:tc>
        <w:tc>
          <w:tcPr>
            <w:tcW w:w="6521" w:type="dxa"/>
            <w:shd w:val="clear" w:color="auto" w:fill="auto"/>
            <w:vAlign w:val="center"/>
            <w:hideMark/>
          </w:tcPr>
          <w:p w14:paraId="0049CE09" w14:textId="5B2147CC" w:rsidR="00760A98" w:rsidRPr="00A834E2" w:rsidRDefault="000D7D04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地震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Transformer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模型</w:t>
            </w:r>
          </w:p>
        </w:tc>
      </w:tr>
      <w:tr w:rsidR="00760A98" w:rsidRPr="00A834E2" w14:paraId="18C3BA04" w14:textId="77777777" w:rsidTr="001F4E66">
        <w:trPr>
          <w:trHeight w:val="330"/>
        </w:trPr>
        <w:tc>
          <w:tcPr>
            <w:tcW w:w="3544" w:type="dxa"/>
            <w:shd w:val="clear" w:color="auto" w:fill="auto"/>
            <w:vAlign w:val="center"/>
          </w:tcPr>
          <w:p w14:paraId="6F0BBFEF" w14:textId="77777777" w:rsidR="00760A98" w:rsidRDefault="00760A98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模型英文</w:t>
            </w:r>
            <w:r w:rsidRPr="00A834E2"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  <w:t>名稱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0CF38D3" w14:textId="1578789C" w:rsidR="00760A98" w:rsidRPr="00A834E2" w:rsidRDefault="0050311B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proofErr w:type="spellStart"/>
            <w:r w:rsidRPr="006E0263">
              <w:rPr>
                <w:rFonts w:eastAsia="DFKai-SB"/>
                <w:color w:val="000000"/>
                <w:kern w:val="0"/>
                <w:sz w:val="26"/>
                <w:szCs w:val="26"/>
              </w:rPr>
              <w:t>EQTransformer</w:t>
            </w:r>
            <w:proofErr w:type="spellEnd"/>
          </w:p>
        </w:tc>
      </w:tr>
      <w:tr w:rsidR="00760A98" w:rsidRPr="00A834E2" w14:paraId="2F4EC13C" w14:textId="77777777" w:rsidTr="001F4E66">
        <w:trPr>
          <w:trHeight w:val="330"/>
        </w:trPr>
        <w:tc>
          <w:tcPr>
            <w:tcW w:w="3544" w:type="dxa"/>
            <w:shd w:val="clear" w:color="auto" w:fill="auto"/>
            <w:vAlign w:val="center"/>
          </w:tcPr>
          <w:p w14:paraId="27C3EA3F" w14:textId="77777777" w:rsidR="00760A98" w:rsidRDefault="00760A98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模型編號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1FE2E9B" w14:textId="3427E02D" w:rsidR="00760A98" w:rsidRPr="00A834E2" w:rsidRDefault="003E10A8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 w:rsidRPr="003E10A8">
              <w:rPr>
                <w:rFonts w:eastAsia="DFKai-SB"/>
                <w:color w:val="000000"/>
                <w:kern w:val="0"/>
                <w:sz w:val="26"/>
                <w:szCs w:val="26"/>
              </w:rPr>
              <w:t>HP2017_N_transformer_model</w:t>
            </w:r>
          </w:p>
        </w:tc>
      </w:tr>
      <w:tr w:rsidR="00760A98" w:rsidRPr="00A834E2" w14:paraId="2D7D965D" w14:textId="77777777" w:rsidTr="001F4E66">
        <w:trPr>
          <w:trHeight w:val="305"/>
        </w:trPr>
        <w:tc>
          <w:tcPr>
            <w:tcW w:w="3544" w:type="dxa"/>
            <w:shd w:val="clear" w:color="auto" w:fill="auto"/>
            <w:vAlign w:val="center"/>
            <w:hideMark/>
          </w:tcPr>
          <w:p w14:paraId="7B57D4DD" w14:textId="7125EE67" w:rsidR="00760A98" w:rsidRPr="00A834E2" w:rsidRDefault="0082089A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82089A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效能量測所使用之資料集名稱</w:t>
            </w:r>
          </w:p>
        </w:tc>
        <w:tc>
          <w:tcPr>
            <w:tcW w:w="6521" w:type="dxa"/>
            <w:shd w:val="clear" w:color="auto" w:fill="auto"/>
            <w:vAlign w:val="center"/>
            <w:hideMark/>
          </w:tcPr>
          <w:p w14:paraId="738E19B8" w14:textId="57539B45" w:rsidR="00760A98" w:rsidRPr="00A834E2" w:rsidRDefault="00DC17B1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CWBSN</w:t>
            </w:r>
          </w:p>
        </w:tc>
      </w:tr>
      <w:tr w:rsidR="00760A98" w:rsidRPr="00A834E2" w14:paraId="5ABB5DDF" w14:textId="77777777" w:rsidTr="001F4E66">
        <w:trPr>
          <w:trHeight w:val="469"/>
        </w:trPr>
        <w:tc>
          <w:tcPr>
            <w:tcW w:w="3544" w:type="dxa"/>
            <w:shd w:val="clear" w:color="auto" w:fill="auto"/>
            <w:vAlign w:val="center"/>
          </w:tcPr>
          <w:p w14:paraId="45FE44A1" w14:textId="1379F8A7" w:rsidR="00760A98" w:rsidRDefault="0082089A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82089A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效能量測所使用之資料集來源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469B9BF8" w14:textId="20004DC0" w:rsidR="00760A98" w:rsidRPr="00A834E2" w:rsidRDefault="00DC17B1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中央氣象局</w:t>
            </w:r>
          </w:p>
        </w:tc>
      </w:tr>
      <w:tr w:rsidR="00760A98" w:rsidRPr="00A834E2" w14:paraId="65234FDF" w14:textId="77777777" w:rsidTr="001F4E66">
        <w:trPr>
          <w:trHeight w:val="349"/>
        </w:trPr>
        <w:tc>
          <w:tcPr>
            <w:tcW w:w="3544" w:type="dxa"/>
            <w:shd w:val="clear" w:color="auto" w:fill="auto"/>
            <w:vAlign w:val="center"/>
          </w:tcPr>
          <w:p w14:paraId="610D199D" w14:textId="7349A410" w:rsidR="00760A98" w:rsidRPr="00730542" w:rsidRDefault="0082089A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82089A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效能量測所使用之資料集取得方式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0A76968C" w14:textId="6DCEF4C6" w:rsidR="00DC17B1" w:rsidRDefault="00DC17B1" w:rsidP="00DC17B1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G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 xml:space="preserve">DMS 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中央氣象局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台灣地震與地球物理資料管理系統</w:t>
            </w:r>
          </w:p>
          <w:p w14:paraId="4E9C8190" w14:textId="5E408F86" w:rsidR="00760A98" w:rsidRPr="00A834E2" w:rsidRDefault="00DC17B1" w:rsidP="00DC17B1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 w:rsidRPr="00F90929">
              <w:rPr>
                <w:rFonts w:eastAsia="DFKai-SB"/>
                <w:color w:val="000000"/>
                <w:kern w:val="0"/>
                <w:sz w:val="26"/>
                <w:szCs w:val="26"/>
              </w:rPr>
              <w:t>https://gdmsn.cwb.gov.tw/eqconDownload.php</w:t>
            </w:r>
          </w:p>
        </w:tc>
      </w:tr>
      <w:tr w:rsidR="00760A98" w:rsidRPr="00A834E2" w14:paraId="7780E822" w14:textId="77777777" w:rsidTr="001F4E66">
        <w:trPr>
          <w:trHeight w:val="357"/>
        </w:trPr>
        <w:tc>
          <w:tcPr>
            <w:tcW w:w="3544" w:type="dxa"/>
            <w:shd w:val="clear" w:color="auto" w:fill="auto"/>
            <w:vAlign w:val="center"/>
          </w:tcPr>
          <w:p w14:paraId="16BC00B2" w14:textId="1ACF60DA" w:rsidR="00760A98" w:rsidRDefault="0082089A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82089A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效能量測所使用之資料集取得</w:t>
            </w:r>
            <w:r w:rsidRPr="0082089A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/</w:t>
            </w:r>
            <w:r w:rsidRPr="0082089A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上架時間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4573689B" w14:textId="3211FD84" w:rsidR="00760A98" w:rsidRPr="00A834E2" w:rsidRDefault="00DF6BF8" w:rsidP="001F4E66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2012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/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02</w:t>
            </w:r>
          </w:p>
        </w:tc>
      </w:tr>
      <w:tr w:rsidR="00760A98" w:rsidRPr="00A834E2" w14:paraId="22B91887" w14:textId="77777777" w:rsidTr="001F4E66">
        <w:trPr>
          <w:trHeight w:val="481"/>
        </w:trPr>
        <w:tc>
          <w:tcPr>
            <w:tcW w:w="3544" w:type="dxa"/>
            <w:shd w:val="clear" w:color="auto" w:fill="auto"/>
            <w:vAlign w:val="center"/>
          </w:tcPr>
          <w:p w14:paraId="27565AC9" w14:textId="20C3518E" w:rsidR="00760A98" w:rsidRDefault="0082089A" w:rsidP="001F4E66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82089A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效能量測所使用之資料集檔案大小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6E5A35E" w14:textId="7911F361" w:rsidR="00760A98" w:rsidRPr="00A834E2" w:rsidRDefault="00DF6BF8" w:rsidP="002853AE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地震連續資料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Z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, N, E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分量</w:t>
            </w:r>
            <w:r w:rsidR="002853AE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，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時間長度：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2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012 1/1-1/31</w:t>
            </w:r>
            <w:r w:rsidR="002853AE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，</w:t>
            </w:r>
            <w:r w:rsidR="002853AE">
              <w:rPr>
                <w:rFonts w:eastAsia="DFKai-SB"/>
                <w:color w:val="000000"/>
                <w:kern w:val="0"/>
                <w:sz w:val="26"/>
                <w:szCs w:val="26"/>
              </w:rPr>
              <w:t>2,232</w:t>
            </w:r>
            <w:r w:rsidR="002853AE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筆地震事件，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7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9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個地震測站</w:t>
            </w:r>
          </w:p>
        </w:tc>
      </w:tr>
      <w:tr w:rsidR="00586539" w:rsidRPr="00A834E2" w14:paraId="2C3F2F69" w14:textId="77777777" w:rsidTr="001F4E66">
        <w:trPr>
          <w:trHeight w:val="481"/>
        </w:trPr>
        <w:tc>
          <w:tcPr>
            <w:tcW w:w="3544" w:type="dxa"/>
            <w:shd w:val="clear" w:color="auto" w:fill="auto"/>
            <w:vAlign w:val="center"/>
          </w:tcPr>
          <w:p w14:paraId="31EEC28B" w14:textId="6009FA5E" w:rsidR="00586539" w:rsidRPr="00EB5B40" w:rsidRDefault="0082089A" w:rsidP="00586539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82089A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效能量測所使用之資料集檔案類型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FAA1D9F" w14:textId="44D527C8" w:rsidR="00586539" w:rsidRDefault="00DF6BF8" w:rsidP="00586539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地震連續波形</w:t>
            </w:r>
          </w:p>
        </w:tc>
      </w:tr>
      <w:tr w:rsidR="00586539" w:rsidRPr="00A834E2" w14:paraId="12618925" w14:textId="77777777" w:rsidTr="001F4E66">
        <w:trPr>
          <w:trHeight w:val="787"/>
        </w:trPr>
        <w:tc>
          <w:tcPr>
            <w:tcW w:w="3544" w:type="dxa"/>
            <w:shd w:val="clear" w:color="auto" w:fill="auto"/>
            <w:vAlign w:val="center"/>
          </w:tcPr>
          <w:p w14:paraId="0F0A9009" w14:textId="79D6C80E" w:rsidR="00586539" w:rsidRDefault="0082089A" w:rsidP="00586539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82089A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效能量測所使用之資料集是否包含個資與隱私，資料授權方式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3446849" w14:textId="3CFEA3F5" w:rsidR="00586539" w:rsidRPr="00A834E2" w:rsidRDefault="00581102" w:rsidP="00586539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無個資與隱私，</w:t>
            </w:r>
            <w:r w:rsidR="00DC17B1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政府公開資料</w:t>
            </w:r>
          </w:p>
        </w:tc>
      </w:tr>
      <w:tr w:rsidR="00DF6BF8" w:rsidRPr="00A834E2" w14:paraId="4E18556C" w14:textId="77777777" w:rsidTr="001F4E66">
        <w:trPr>
          <w:trHeight w:val="967"/>
        </w:trPr>
        <w:tc>
          <w:tcPr>
            <w:tcW w:w="3544" w:type="dxa"/>
            <w:shd w:val="clear" w:color="auto" w:fill="auto"/>
            <w:vAlign w:val="center"/>
          </w:tcPr>
          <w:p w14:paraId="42D71500" w14:textId="5AE25AC6" w:rsidR="00DF6BF8" w:rsidRDefault="00DF6BF8" w:rsidP="00DF6BF8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82089A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效能量測所使用之資料之標記資料來源與類型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BCCDE8A" w14:textId="77777777" w:rsidR="00DF6BF8" w:rsidRDefault="00DF6BF8" w:rsidP="00DF6BF8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 w:rsidRPr="00E555F6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資料來源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：中央氣象局地震目錄</w:t>
            </w:r>
          </w:p>
          <w:p w14:paraId="48966E75" w14:textId="3D8216F8" w:rsidR="00DF6BF8" w:rsidRPr="00A834E2" w:rsidRDefault="00DF6BF8" w:rsidP="00DF6BF8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 w:rsidRPr="00E555F6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類型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：波相到時時間戳記</w:t>
            </w:r>
          </w:p>
        </w:tc>
      </w:tr>
      <w:tr w:rsidR="00DF6BF8" w:rsidRPr="00A834E2" w14:paraId="4785DF6D" w14:textId="77777777" w:rsidTr="003278DE">
        <w:trPr>
          <w:trHeight w:val="330"/>
        </w:trPr>
        <w:tc>
          <w:tcPr>
            <w:tcW w:w="3544" w:type="dxa"/>
            <w:shd w:val="clear" w:color="auto" w:fill="auto"/>
            <w:vAlign w:val="center"/>
          </w:tcPr>
          <w:p w14:paraId="3AC94DD2" w14:textId="77777777" w:rsidR="00DF6BF8" w:rsidRPr="00A834E2" w:rsidRDefault="00DF6BF8" w:rsidP="00DF6BF8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</w:t>
            </w:r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ab/>
            </w:r>
            <w:r w:rsidRPr="00730542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使用之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GPU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或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CPU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使用資源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7BB4D00" w14:textId="71EE9E49" w:rsidR="00DF6BF8" w:rsidRPr="00A834E2" w:rsidRDefault="00DF6BF8" w:rsidP="00DF6BF8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GPU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：</w:t>
            </w:r>
            <w:proofErr w:type="spellStart"/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Nvida</w:t>
            </w:r>
            <w:proofErr w:type="spellEnd"/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 xml:space="preserve"> RTX 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3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090,</w:t>
            </w:r>
            <w:r>
              <w:t xml:space="preserve"> </w:t>
            </w:r>
            <w:r w:rsidRPr="006E0263">
              <w:rPr>
                <w:rFonts w:eastAsia="DFKai-SB"/>
                <w:color w:val="000000"/>
                <w:kern w:val="0"/>
                <w:sz w:val="26"/>
                <w:szCs w:val="26"/>
              </w:rPr>
              <w:t>10496 Cores, 24GB</w:t>
            </w:r>
          </w:p>
        </w:tc>
      </w:tr>
      <w:tr w:rsidR="00DF6BF8" w:rsidRPr="00A834E2" w14:paraId="4DCBF3F0" w14:textId="77777777" w:rsidTr="001F4E66">
        <w:trPr>
          <w:trHeight w:val="330"/>
        </w:trPr>
        <w:tc>
          <w:tcPr>
            <w:tcW w:w="3544" w:type="dxa"/>
            <w:shd w:val="clear" w:color="auto" w:fill="auto"/>
            <w:vAlign w:val="center"/>
          </w:tcPr>
          <w:p w14:paraId="75D93E0C" w14:textId="77777777" w:rsidR="00DF6BF8" w:rsidRPr="002F34B1" w:rsidRDefault="00DF6BF8" w:rsidP="00DF6BF8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2F34B1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使用</w:t>
            </w:r>
            <w:r w:rsidRPr="002F34B1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之記憶體使用量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A2E5051" w14:textId="4DD27A3C" w:rsidR="00DF6BF8" w:rsidRPr="002F34B1" w:rsidRDefault="00DF6BF8" w:rsidP="00DF6BF8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1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0GiB</w:t>
            </w:r>
          </w:p>
        </w:tc>
      </w:tr>
      <w:tr w:rsidR="00DF6BF8" w:rsidRPr="00A834E2" w14:paraId="09D0B966" w14:textId="77777777" w:rsidTr="001F4E66">
        <w:trPr>
          <w:trHeight w:val="330"/>
        </w:trPr>
        <w:tc>
          <w:tcPr>
            <w:tcW w:w="3544" w:type="dxa"/>
            <w:shd w:val="clear" w:color="auto" w:fill="auto"/>
            <w:vAlign w:val="center"/>
          </w:tcPr>
          <w:p w14:paraId="245A2717" w14:textId="77777777" w:rsidR="00DF6BF8" w:rsidRPr="002F34B1" w:rsidRDefault="00DF6BF8" w:rsidP="00DF6BF8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2F34B1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模型之使用空間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19A5C39" w14:textId="02206832" w:rsidR="00DF6BF8" w:rsidRPr="002F34B1" w:rsidRDefault="00DF6BF8" w:rsidP="00DF6BF8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6.</w:t>
            </w:r>
            <w:r w:rsidR="00443595">
              <w:rPr>
                <w:rFonts w:eastAsia="DFKai-SB"/>
                <w:color w:val="000000"/>
                <w:kern w:val="0"/>
                <w:sz w:val="26"/>
                <w:szCs w:val="26"/>
              </w:rPr>
              <w:t>4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MB</w:t>
            </w:r>
          </w:p>
        </w:tc>
      </w:tr>
      <w:tr w:rsidR="00DF6BF8" w:rsidRPr="00A834E2" w14:paraId="2275DFAF" w14:textId="77777777" w:rsidTr="001F4E66">
        <w:trPr>
          <w:trHeight w:val="330"/>
        </w:trPr>
        <w:tc>
          <w:tcPr>
            <w:tcW w:w="3544" w:type="dxa"/>
            <w:shd w:val="clear" w:color="auto" w:fill="auto"/>
            <w:vAlign w:val="center"/>
          </w:tcPr>
          <w:p w14:paraId="2765247F" w14:textId="77777777" w:rsidR="00DF6BF8" w:rsidRPr="002F34B1" w:rsidRDefault="00DF6BF8" w:rsidP="00DF6BF8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</w:t>
            </w:r>
            <w:r w:rsidRPr="009D365C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預期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之</w:t>
            </w:r>
            <w:r w:rsidRPr="009D365C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測試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執行時間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E35D694" w14:textId="2C3ED5C8" w:rsidR="00DF6BF8" w:rsidRPr="002F34B1" w:rsidRDefault="00DF6BF8" w:rsidP="00DF6BF8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2022/05</w:t>
            </w:r>
          </w:p>
        </w:tc>
      </w:tr>
      <w:tr w:rsidR="00DF6BF8" w:rsidRPr="00A834E2" w14:paraId="119FA016" w14:textId="77777777" w:rsidTr="001F4E66">
        <w:trPr>
          <w:trHeight w:val="330"/>
        </w:trPr>
        <w:tc>
          <w:tcPr>
            <w:tcW w:w="3544" w:type="dxa"/>
            <w:shd w:val="clear" w:color="auto" w:fill="auto"/>
            <w:vAlign w:val="center"/>
          </w:tcPr>
          <w:p w14:paraId="1F12F00D" w14:textId="77777777" w:rsidR="00DF6BF8" w:rsidRDefault="00DF6BF8" w:rsidP="00DF6BF8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2F34B1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lastRenderedPageBreak/>
              <w:t>模型</w:t>
            </w:r>
            <w:r w:rsidRPr="009D365C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預期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之</w:t>
            </w:r>
            <w:r w:rsidRPr="00961200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測試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結果</w:t>
            </w:r>
            <w:r w:rsidRPr="00AC43DE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輸出類型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48FF465" w14:textId="583B68C3" w:rsidR="00DF6BF8" w:rsidRPr="002F34B1" w:rsidRDefault="00DF6BF8" w:rsidP="00DF6BF8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P, S, Noise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的機率密度函數</w:t>
            </w:r>
          </w:p>
        </w:tc>
      </w:tr>
      <w:tr w:rsidR="00DF6BF8" w:rsidRPr="00A834E2" w14:paraId="0003BD0B" w14:textId="77777777" w:rsidTr="001F4E66">
        <w:trPr>
          <w:trHeight w:val="330"/>
        </w:trPr>
        <w:tc>
          <w:tcPr>
            <w:tcW w:w="3544" w:type="dxa"/>
            <w:shd w:val="clear" w:color="auto" w:fill="auto"/>
            <w:vAlign w:val="center"/>
          </w:tcPr>
          <w:p w14:paraId="33CD13DB" w14:textId="77777777" w:rsidR="00DF6BF8" w:rsidRDefault="00DF6BF8" w:rsidP="00DF6BF8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 w:rsidRPr="002F34B1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</w:t>
            </w:r>
            <w:r w:rsidRPr="009D365C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預期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之</w:t>
            </w:r>
            <w:r w:rsidRPr="009D365C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測試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結果類型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D7F844F" w14:textId="5CF7A46D" w:rsidR="00DF6BF8" w:rsidRPr="00D65CCC" w:rsidRDefault="00681A7D" w:rsidP="00DF6BF8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 w:rsidRPr="00D65CCC">
              <w:rPr>
                <w:rFonts w:eastAsia="DFKai-SB"/>
                <w:color w:val="000000"/>
                <w:kern w:val="0"/>
                <w:sz w:val="26"/>
                <w:szCs w:val="26"/>
              </w:rPr>
              <w:t>R</w:t>
            </w:r>
            <w:r w:rsidR="00DF6BF8" w:rsidRPr="00D65CCC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ecall</w:t>
            </w:r>
          </w:p>
        </w:tc>
      </w:tr>
      <w:tr w:rsidR="00DF6BF8" w:rsidRPr="00A834E2" w14:paraId="7B03C26C" w14:textId="77777777" w:rsidTr="001F4E66">
        <w:trPr>
          <w:trHeight w:val="330"/>
        </w:trPr>
        <w:tc>
          <w:tcPr>
            <w:tcW w:w="3544" w:type="dxa"/>
            <w:shd w:val="clear" w:color="auto" w:fill="auto"/>
            <w:vAlign w:val="center"/>
          </w:tcPr>
          <w:p w14:paraId="2A780984" w14:textId="77777777" w:rsidR="00DF6BF8" w:rsidRPr="002F34B1" w:rsidRDefault="00DF6BF8" w:rsidP="00DF6BF8">
            <w:pPr>
              <w:widowControl/>
              <w:ind w:firstLine="0"/>
              <w:jc w:val="center"/>
              <w:rPr>
                <w:rFonts w:eastAsia="DFKai-SB"/>
                <w:b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模型</w:t>
            </w:r>
            <w:r w:rsidRPr="009D365C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預期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之</w:t>
            </w:r>
            <w:r w:rsidRPr="009D365C"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測試</w:t>
            </w:r>
            <w:r>
              <w:rPr>
                <w:rFonts w:eastAsia="DFKai-SB" w:hint="eastAsia"/>
                <w:b/>
                <w:bCs/>
                <w:color w:val="000000"/>
                <w:kern w:val="0"/>
                <w:sz w:val="26"/>
                <w:szCs w:val="26"/>
              </w:rPr>
              <w:t>結果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A11E179" w14:textId="0A491D4A" w:rsidR="00DF6BF8" w:rsidRPr="008D2F23" w:rsidRDefault="00DF6BF8" w:rsidP="00DF6BF8">
            <w:pPr>
              <w:widowControl/>
              <w:ind w:firstLine="0"/>
              <w:jc w:val="center"/>
              <w:rPr>
                <w:rFonts w:eastAsia="DFKai-SB"/>
                <w:color w:val="000000"/>
                <w:kern w:val="0"/>
                <w:sz w:val="26"/>
                <w:szCs w:val="26"/>
              </w:rPr>
            </w:pP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P recall: 0.</w:t>
            </w:r>
            <w:r w:rsidR="002853AE">
              <w:rPr>
                <w:rFonts w:eastAsia="DFKai-SB"/>
                <w:color w:val="000000"/>
                <w:kern w:val="0"/>
                <w:sz w:val="26"/>
                <w:szCs w:val="26"/>
              </w:rPr>
              <w:t>59</w:t>
            </w:r>
            <w:r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、</w:t>
            </w:r>
            <w:r>
              <w:rPr>
                <w:rFonts w:eastAsia="DFKai-SB"/>
                <w:color w:val="000000"/>
                <w:kern w:val="0"/>
                <w:sz w:val="26"/>
                <w:szCs w:val="26"/>
              </w:rPr>
              <w:t>S recall: 0.</w:t>
            </w:r>
            <w:r w:rsidR="002853AE">
              <w:rPr>
                <w:rFonts w:eastAsia="DFKai-SB"/>
                <w:color w:val="000000"/>
                <w:kern w:val="0"/>
                <w:sz w:val="26"/>
                <w:szCs w:val="26"/>
              </w:rPr>
              <w:t>54</w:t>
            </w:r>
            <w:r w:rsidR="00681A7D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、地震目錄</w:t>
            </w:r>
            <w:r w:rsidR="00681A7D">
              <w:rPr>
                <w:rFonts w:eastAsia="DFKai-SB"/>
                <w:color w:val="000000"/>
                <w:kern w:val="0"/>
                <w:sz w:val="26"/>
                <w:szCs w:val="26"/>
              </w:rPr>
              <w:t xml:space="preserve"> recall</w:t>
            </w:r>
            <w:r w:rsidR="00681A7D">
              <w:rPr>
                <w:rFonts w:eastAsia="DFKai-SB" w:hint="eastAsia"/>
                <w:color w:val="000000"/>
                <w:kern w:val="0"/>
                <w:sz w:val="26"/>
                <w:szCs w:val="26"/>
              </w:rPr>
              <w:t>:</w:t>
            </w:r>
            <w:r w:rsidR="00681A7D">
              <w:rPr>
                <w:rFonts w:eastAsia="DFKai-SB"/>
                <w:color w:val="000000"/>
                <w:kern w:val="0"/>
                <w:sz w:val="26"/>
                <w:szCs w:val="26"/>
              </w:rPr>
              <w:t xml:space="preserve"> 0.56</w:t>
            </w:r>
          </w:p>
        </w:tc>
      </w:tr>
    </w:tbl>
    <w:p w14:paraId="61B9F80F" w14:textId="77777777" w:rsidR="00E46AAF" w:rsidRPr="00760A98" w:rsidRDefault="00E46AAF" w:rsidP="00760A98">
      <w:pPr>
        <w:ind w:firstLine="0"/>
        <w:jc w:val="left"/>
        <w:rPr>
          <w:rFonts w:eastAsia="DFKai-SB"/>
          <w:sz w:val="26"/>
          <w:szCs w:val="26"/>
        </w:rPr>
      </w:pPr>
    </w:p>
    <w:sectPr w:rsidR="00E46AAF" w:rsidRPr="00760A98" w:rsidSect="00404B8E">
      <w:pgSz w:w="11906" w:h="16838"/>
      <w:pgMar w:top="1440" w:right="1080" w:bottom="1440" w:left="1080" w:header="850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12EDC" w14:textId="77777777" w:rsidR="00F34ECE" w:rsidRDefault="00F34ECE">
      <w:r>
        <w:separator/>
      </w:r>
    </w:p>
  </w:endnote>
  <w:endnote w:type="continuationSeparator" w:id="0">
    <w:p w14:paraId="3941DF8C" w14:textId="77777777" w:rsidR="00F34ECE" w:rsidRDefault="00F34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DFKai-SB">
    <w:altName w:val="標楷體"/>
    <w:panose1 w:val="03000509000000000000"/>
    <w:charset w:val="88"/>
    <w:family w:val="script"/>
    <w:pitch w:val="fixed"/>
    <w:sig w:usb0="F1002BFF" w:usb1="29DFFFFF" w:usb2="00000037" w:usb3="00000000" w:csb0="001000FF" w:csb1="00000000"/>
  </w:font>
  <w:font w:name="Wingdings 2">
    <w:panose1 w:val="05020102010507070707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華康粗黑體">
    <w:altName w:val="細明體"/>
    <w:panose1 w:val="020B0604020202020204"/>
    <w:charset w:val="88"/>
    <w:family w:val="modern"/>
    <w:notTrueType/>
    <w:pitch w:val="default"/>
    <w:sig w:usb0="00000001" w:usb1="08080000" w:usb2="00000010" w:usb3="00000000" w:csb0="00100000" w:csb1="00000000"/>
  </w:font>
  <w:font w:name="Microsoft JhengHei Light">
    <w:altName w:val="Malgun Gothic Semilight"/>
    <w:panose1 w:val="020B0604020202020204"/>
    <w:charset w:val="88"/>
    <w:family w:val="swiss"/>
    <w:pitch w:val="variable"/>
    <w:sig w:usb0="800002A7" w:usb1="28CF4400" w:usb2="00000016" w:usb3="00000000" w:csb0="00100009" w:csb1="00000000"/>
  </w:font>
  <w:font w:name="Microsoft JhengHei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0EFA1" w14:textId="65252A86" w:rsidR="00E46AAF" w:rsidRDefault="00E46AAF">
    <w:pPr>
      <w:pStyle w:val="Footer"/>
      <w:jc w:val="center"/>
    </w:pPr>
    <w:r>
      <w:fldChar w:fldCharType="begin"/>
    </w:r>
    <w:r>
      <w:instrText>PAGE   \* MERGEFORMAT</w:instrText>
    </w:r>
    <w:r>
      <w:fldChar w:fldCharType="separate"/>
    </w:r>
    <w:r w:rsidR="00E41272" w:rsidRPr="00E41272">
      <w:rPr>
        <w:lang w:val="zh-TW"/>
      </w:rPr>
      <w:t>11</w:t>
    </w:r>
    <w:r>
      <w:fldChar w:fldCharType="end"/>
    </w:r>
  </w:p>
  <w:p w14:paraId="7E65D258" w14:textId="77777777" w:rsidR="00E46AAF" w:rsidRDefault="00E46A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BB6E0" w14:textId="77777777" w:rsidR="00F34ECE" w:rsidRDefault="00F34ECE">
      <w:r>
        <w:separator/>
      </w:r>
    </w:p>
  </w:footnote>
  <w:footnote w:type="continuationSeparator" w:id="0">
    <w:p w14:paraId="7FC50DB9" w14:textId="77777777" w:rsidR="00F34ECE" w:rsidRDefault="00F34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954D1" w14:textId="77777777" w:rsidR="00E46AAF" w:rsidRPr="002F0F13" w:rsidRDefault="00E46AAF" w:rsidP="002F0F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37E93" w14:textId="77777777" w:rsidR="00E46AAF" w:rsidRPr="002F0F13" w:rsidRDefault="00E46AAF" w:rsidP="002F0F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96920924"/>
    <w:lvl w:ilvl="0">
      <w:start w:val="1"/>
      <w:numFmt w:val="bullet"/>
      <w:pStyle w:val="ListBullet"/>
      <w:lvlText w:val=""/>
      <w:lvlJc w:val="left"/>
      <w:pPr>
        <w:tabs>
          <w:tab w:val="num" w:pos="1191"/>
        </w:tabs>
        <w:ind w:left="1191" w:hanging="284"/>
      </w:pPr>
      <w:rPr>
        <w:rFonts w:ascii="Symbol" w:hAnsi="Symbol" w:hint="default"/>
      </w:rPr>
    </w:lvl>
  </w:abstractNum>
  <w:abstractNum w:abstractNumId="1" w15:restartNumberingAfterBreak="0">
    <w:nsid w:val="0B2C4954"/>
    <w:multiLevelType w:val="hybridMultilevel"/>
    <w:tmpl w:val="BFC68E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6C77BE"/>
    <w:multiLevelType w:val="hybridMultilevel"/>
    <w:tmpl w:val="B18E42EA"/>
    <w:lvl w:ilvl="0" w:tplc="844AAB86">
      <w:start w:val="1"/>
      <w:numFmt w:val="decimal"/>
      <w:pStyle w:val="111101"/>
      <w:lvlText w:val="(%1)"/>
      <w:lvlJc w:val="left"/>
      <w:rPr>
        <w:rFonts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89C92D6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B5609EF6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D034DD8E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B007DC0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94DC2BBE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96DC1188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C768504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705AA7BA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3" w15:restartNumberingAfterBreak="0">
    <w:nsid w:val="166F44E6"/>
    <w:multiLevelType w:val="hybridMultilevel"/>
    <w:tmpl w:val="F66EA1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8557533"/>
    <w:multiLevelType w:val="multilevel"/>
    <w:tmpl w:val="4A16C0E0"/>
    <w:lvl w:ilvl="0">
      <w:start w:val="1"/>
      <w:numFmt w:val="decimal"/>
      <w:lvlText w:val="%1"/>
      <w:lvlJc w:val="left"/>
      <w:pPr>
        <w:ind w:left="425" w:hanging="425"/>
      </w:pPr>
      <w:rPr>
        <w:sz w:val="28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  <w:rPr>
        <w:b w:val="0"/>
      </w:r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5" w15:restartNumberingAfterBreak="0">
    <w:nsid w:val="2AD32960"/>
    <w:multiLevelType w:val="hybridMultilevel"/>
    <w:tmpl w:val="DF9CF5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B1C1845"/>
    <w:multiLevelType w:val="singleLevel"/>
    <w:tmpl w:val="80967B6A"/>
    <w:lvl w:ilvl="0">
      <w:start w:val="1"/>
      <w:numFmt w:val="bullet"/>
      <w:pStyle w:val="a"/>
      <w:lvlText w:val=""/>
      <w:lvlJc w:val="left"/>
      <w:pPr>
        <w:tabs>
          <w:tab w:val="num" w:pos="530"/>
        </w:tabs>
        <w:ind w:left="480" w:hanging="310"/>
      </w:pPr>
      <w:rPr>
        <w:rFonts w:ascii="Wingdings" w:hAnsi="Wingdings" w:hint="default"/>
      </w:rPr>
    </w:lvl>
  </w:abstractNum>
  <w:abstractNum w:abstractNumId="7" w15:restartNumberingAfterBreak="0">
    <w:nsid w:val="40427638"/>
    <w:multiLevelType w:val="multilevel"/>
    <w:tmpl w:val="BF0A54DE"/>
    <w:lvl w:ilvl="0">
      <w:start w:val="1"/>
      <w:numFmt w:val="decimal"/>
      <w:suff w:val="space"/>
      <w:lvlText w:val="%1 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suff w:val="space"/>
      <w:lvlText w:val="%1.%2 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suff w:val="space"/>
      <w:lvlText w:val="%1.%2.%3 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suff w:val="space"/>
      <w:lvlText w:val="%1.%2.%3.%4 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pStyle w:val="Heading5"/>
      <w:suff w:val="space"/>
      <w:lvlText w:val="%1.%2.%3.%4.%5 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pStyle w:val="Heading6"/>
      <w:suff w:val="space"/>
      <w:lvlText w:val="%1.%2.%3.%4.%5.%6 "/>
      <w:lvlJc w:val="left"/>
      <w:pPr>
        <w:ind w:left="0" w:firstLine="0"/>
      </w:pPr>
      <w:rPr>
        <w:rFonts w:hint="eastAsia"/>
      </w:rPr>
    </w:lvl>
    <w:lvl w:ilvl="6">
      <w:start w:val="1"/>
      <w:numFmt w:val="lowerRoman"/>
      <w:lvlText w:val="(%7)"/>
      <w:lvlJc w:val="left"/>
      <w:pPr>
        <w:tabs>
          <w:tab w:val="num" w:pos="3630"/>
        </w:tabs>
        <w:ind w:left="2975" w:hanging="425"/>
      </w:pPr>
      <w:rPr>
        <w:rFonts w:hint="eastAsia"/>
      </w:rPr>
    </w:lvl>
    <w:lvl w:ilvl="7">
      <w:start w:val="1"/>
      <w:numFmt w:val="lowerLetter"/>
      <w:pStyle w:val="Heading8"/>
      <w:lvlText w:val="(%8)"/>
      <w:lvlJc w:val="left"/>
      <w:pPr>
        <w:tabs>
          <w:tab w:val="num" w:pos="3400"/>
        </w:tabs>
        <w:ind w:left="3400" w:hanging="425"/>
      </w:pPr>
      <w:rPr>
        <w:rFonts w:hint="eastAsia"/>
      </w:rPr>
    </w:lvl>
    <w:lvl w:ilvl="8">
      <w:start w:val="1"/>
      <w:numFmt w:val="decimal"/>
      <w:suff w:val="nothing"/>
      <w:lvlText w:val="(R) %1.%2-%9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</w:abstractNum>
  <w:abstractNum w:abstractNumId="8" w15:restartNumberingAfterBreak="0">
    <w:nsid w:val="421D2367"/>
    <w:multiLevelType w:val="hybridMultilevel"/>
    <w:tmpl w:val="D8863B2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33D30EB"/>
    <w:multiLevelType w:val="hybridMultilevel"/>
    <w:tmpl w:val="A8404920"/>
    <w:lvl w:ilvl="0" w:tplc="F74A63B6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5254B1"/>
    <w:multiLevelType w:val="multilevel"/>
    <w:tmpl w:val="36C0D17C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(%2) 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pStyle w:val="Heading4"/>
      <w:lvlText w:val="(%4) 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1" w15:restartNumberingAfterBreak="0">
    <w:nsid w:val="4FD4384C"/>
    <w:multiLevelType w:val="hybridMultilevel"/>
    <w:tmpl w:val="0046E69E"/>
    <w:lvl w:ilvl="0" w:tplc="2664148E">
      <w:numFmt w:val="bullet"/>
      <w:lvlText w:val="□"/>
      <w:lvlJc w:val="left"/>
      <w:pPr>
        <w:ind w:left="360" w:hanging="360"/>
      </w:pPr>
      <w:rPr>
        <w:rFonts w:ascii="DFKai-SB" w:eastAsia="DFKai-SB" w:hAnsi="DFKai-SB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0AF041D"/>
    <w:multiLevelType w:val="hybridMultilevel"/>
    <w:tmpl w:val="F82C5E50"/>
    <w:lvl w:ilvl="0" w:tplc="6C6E0FDA">
      <w:start w:val="1"/>
      <w:numFmt w:val="decimal"/>
      <w:lvlText w:val="(%1)"/>
      <w:lvlJc w:val="left"/>
      <w:pPr>
        <w:ind w:left="144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13" w15:restartNumberingAfterBreak="0">
    <w:nsid w:val="58144236"/>
    <w:multiLevelType w:val="multilevel"/>
    <w:tmpl w:val="959048C4"/>
    <w:lvl w:ilvl="0">
      <w:start w:val="1"/>
      <w:numFmt w:val="decimal"/>
      <w:pStyle w:val="U"/>
      <w:suff w:val="space"/>
      <w:lvlText w:val="第%1章 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U0"/>
      <w:suff w:val="space"/>
      <w:lvlText w:val="%1.%2 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pStyle w:val="U1"/>
      <w:suff w:val="space"/>
      <w:lvlText w:val="%1.%2.%3 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4" w15:restartNumberingAfterBreak="0">
    <w:nsid w:val="5AD27DBC"/>
    <w:multiLevelType w:val="hybridMultilevel"/>
    <w:tmpl w:val="268A012A"/>
    <w:lvl w:ilvl="0" w:tplc="2CB80D44">
      <w:start w:val="1"/>
      <w:numFmt w:val="bullet"/>
      <w:lvlText w:val=""/>
      <w:lvlJc w:val="left"/>
      <w:pPr>
        <w:ind w:left="48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603062AE"/>
    <w:multiLevelType w:val="hybridMultilevel"/>
    <w:tmpl w:val="E73800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4485EC7"/>
    <w:multiLevelType w:val="hybridMultilevel"/>
    <w:tmpl w:val="6B66C8CE"/>
    <w:lvl w:ilvl="0" w:tplc="3E9C78C0">
      <w:start w:val="1"/>
      <w:numFmt w:val="bullet"/>
      <w:lvlText w:val=""/>
      <w:lvlJc w:val="left"/>
      <w:pPr>
        <w:ind w:left="133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17" w15:restartNumberingAfterBreak="0">
    <w:nsid w:val="659D77C6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  <w:rPr>
        <w:sz w:val="28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8" w15:restartNumberingAfterBreak="0">
    <w:nsid w:val="66830765"/>
    <w:multiLevelType w:val="multilevel"/>
    <w:tmpl w:val="BD80749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C350770"/>
    <w:multiLevelType w:val="multilevel"/>
    <w:tmpl w:val="ED00D3A0"/>
    <w:lvl w:ilvl="0">
      <w:start w:val="1"/>
      <w:numFmt w:val="bullet"/>
      <w:pStyle w:val="a0"/>
      <w:lvlText w:val=""/>
      <w:lvlJc w:val="left"/>
      <w:pPr>
        <w:tabs>
          <w:tab w:val="num" w:pos="962"/>
        </w:tabs>
        <w:ind w:left="962" w:hanging="482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20" w15:restartNumberingAfterBreak="0">
    <w:nsid w:val="6E5B5CA8"/>
    <w:multiLevelType w:val="hybridMultilevel"/>
    <w:tmpl w:val="915AC236"/>
    <w:lvl w:ilvl="0" w:tplc="D0341A2C">
      <w:numFmt w:val="bullet"/>
      <w:lvlText w:val="□"/>
      <w:lvlJc w:val="left"/>
      <w:pPr>
        <w:ind w:left="360" w:hanging="360"/>
      </w:pPr>
      <w:rPr>
        <w:rFonts w:ascii="DFKai-SB" w:eastAsia="DFKai-SB" w:hAnsi="DFKai-SB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78E5EA3"/>
    <w:multiLevelType w:val="hybridMultilevel"/>
    <w:tmpl w:val="6C124C74"/>
    <w:lvl w:ilvl="0" w:tplc="C4AC9220">
      <w:numFmt w:val="bullet"/>
      <w:lvlText w:val="□"/>
      <w:lvlJc w:val="left"/>
      <w:pPr>
        <w:ind w:left="360" w:hanging="360"/>
      </w:pPr>
      <w:rPr>
        <w:rFonts w:ascii="DFKai-SB" w:eastAsia="DFKai-SB" w:hAnsi="DFKai-SB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780D68C6"/>
    <w:multiLevelType w:val="multilevel"/>
    <w:tmpl w:val="C0F0700C"/>
    <w:lvl w:ilvl="0">
      <w:start w:val="1"/>
      <w:numFmt w:val="decimal"/>
      <w:pStyle w:val="Heading1"/>
      <w:lvlText w:val="%1."/>
      <w:lvlJc w:val="left"/>
      <w:pPr>
        <w:ind w:left="425" w:hanging="425"/>
      </w:pPr>
    </w:lvl>
    <w:lvl w:ilvl="1">
      <w:start w:val="1"/>
      <w:numFmt w:val="decimal"/>
      <w:pStyle w:val="Heading2"/>
      <w:lvlText w:val="%1.%2"/>
      <w:lvlJc w:val="left"/>
      <w:pPr>
        <w:ind w:left="992" w:hanging="567"/>
      </w:pPr>
    </w:lvl>
    <w:lvl w:ilvl="2">
      <w:start w:val="1"/>
      <w:numFmt w:val="decimal"/>
      <w:pStyle w:val="Heading3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3" w15:restartNumberingAfterBreak="0">
    <w:nsid w:val="788A2B34"/>
    <w:multiLevelType w:val="multilevel"/>
    <w:tmpl w:val="4A16C0E0"/>
    <w:lvl w:ilvl="0">
      <w:start w:val="1"/>
      <w:numFmt w:val="decimal"/>
      <w:lvlText w:val="%1"/>
      <w:lvlJc w:val="left"/>
      <w:pPr>
        <w:ind w:left="425" w:hanging="425"/>
      </w:pPr>
      <w:rPr>
        <w:sz w:val="28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  <w:rPr>
        <w:b w:val="0"/>
      </w:r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4" w15:restartNumberingAfterBreak="0">
    <w:nsid w:val="796D1BB2"/>
    <w:multiLevelType w:val="multilevel"/>
    <w:tmpl w:val="4A16C0E0"/>
    <w:lvl w:ilvl="0">
      <w:start w:val="1"/>
      <w:numFmt w:val="decimal"/>
      <w:lvlText w:val="%1"/>
      <w:lvlJc w:val="left"/>
      <w:pPr>
        <w:ind w:left="425" w:hanging="425"/>
      </w:pPr>
      <w:rPr>
        <w:sz w:val="28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  <w:rPr>
        <w:b w:val="0"/>
      </w:r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 w16cid:durableId="1995336489">
    <w:abstractNumId w:val="6"/>
  </w:num>
  <w:num w:numId="2" w16cid:durableId="1861703040">
    <w:abstractNumId w:val="7"/>
  </w:num>
  <w:num w:numId="3" w16cid:durableId="1790196833">
    <w:abstractNumId w:val="19"/>
  </w:num>
  <w:num w:numId="4" w16cid:durableId="313069154">
    <w:abstractNumId w:val="2"/>
  </w:num>
  <w:num w:numId="5" w16cid:durableId="1510024824">
    <w:abstractNumId w:val="13"/>
  </w:num>
  <w:num w:numId="6" w16cid:durableId="1817911487">
    <w:abstractNumId w:val="0"/>
  </w:num>
  <w:num w:numId="7" w16cid:durableId="2085957346">
    <w:abstractNumId w:val="22"/>
  </w:num>
  <w:num w:numId="8" w16cid:durableId="206068932">
    <w:abstractNumId w:val="10"/>
  </w:num>
  <w:num w:numId="9" w16cid:durableId="1853566112">
    <w:abstractNumId w:val="15"/>
  </w:num>
  <w:num w:numId="10" w16cid:durableId="1044254984">
    <w:abstractNumId w:val="22"/>
  </w:num>
  <w:num w:numId="11" w16cid:durableId="431362791">
    <w:abstractNumId w:val="22"/>
  </w:num>
  <w:num w:numId="12" w16cid:durableId="932663135">
    <w:abstractNumId w:val="22"/>
  </w:num>
  <w:num w:numId="13" w16cid:durableId="2037585068">
    <w:abstractNumId w:val="22"/>
  </w:num>
  <w:num w:numId="14" w16cid:durableId="532184056">
    <w:abstractNumId w:val="22"/>
  </w:num>
  <w:num w:numId="15" w16cid:durableId="934510449">
    <w:abstractNumId w:val="16"/>
  </w:num>
  <w:num w:numId="16" w16cid:durableId="1407998243">
    <w:abstractNumId w:val="22"/>
  </w:num>
  <w:num w:numId="17" w16cid:durableId="722828493">
    <w:abstractNumId w:val="22"/>
  </w:num>
  <w:num w:numId="18" w16cid:durableId="1374889935">
    <w:abstractNumId w:val="22"/>
  </w:num>
  <w:num w:numId="19" w16cid:durableId="793796415">
    <w:abstractNumId w:val="22"/>
  </w:num>
  <w:num w:numId="20" w16cid:durableId="2056924053">
    <w:abstractNumId w:val="12"/>
  </w:num>
  <w:num w:numId="21" w16cid:durableId="1467351759">
    <w:abstractNumId w:val="22"/>
  </w:num>
  <w:num w:numId="22" w16cid:durableId="1772164363">
    <w:abstractNumId w:val="5"/>
  </w:num>
  <w:num w:numId="23" w16cid:durableId="555702558">
    <w:abstractNumId w:val="18"/>
  </w:num>
  <w:num w:numId="24" w16cid:durableId="2010018830">
    <w:abstractNumId w:val="21"/>
  </w:num>
  <w:num w:numId="25" w16cid:durableId="1505822567">
    <w:abstractNumId w:val="20"/>
  </w:num>
  <w:num w:numId="26" w16cid:durableId="1256012586">
    <w:abstractNumId w:val="11"/>
  </w:num>
  <w:num w:numId="27" w16cid:durableId="554392076">
    <w:abstractNumId w:val="17"/>
  </w:num>
  <w:num w:numId="28" w16cid:durableId="905266442">
    <w:abstractNumId w:val="14"/>
  </w:num>
  <w:num w:numId="29" w16cid:durableId="439224349">
    <w:abstractNumId w:val="8"/>
  </w:num>
  <w:num w:numId="30" w16cid:durableId="752749338">
    <w:abstractNumId w:val="23"/>
  </w:num>
  <w:num w:numId="31" w16cid:durableId="519852069">
    <w:abstractNumId w:val="22"/>
  </w:num>
  <w:num w:numId="32" w16cid:durableId="634994876">
    <w:abstractNumId w:val="24"/>
  </w:num>
  <w:num w:numId="33" w16cid:durableId="1132284391">
    <w:abstractNumId w:val="4"/>
  </w:num>
  <w:num w:numId="34" w16cid:durableId="29310235">
    <w:abstractNumId w:val="1"/>
  </w:num>
  <w:num w:numId="35" w16cid:durableId="720714521">
    <w:abstractNumId w:val="9"/>
  </w:num>
  <w:num w:numId="36" w16cid:durableId="1598362372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4"/>
  <w:bordersDoNotSurroundHeader/>
  <w:bordersDoNotSurroundFooter/>
  <w:hideSpellingErrors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93A"/>
    <w:rsid w:val="00000F38"/>
    <w:rsid w:val="0000137C"/>
    <w:rsid w:val="00002FF1"/>
    <w:rsid w:val="000040BB"/>
    <w:rsid w:val="00007599"/>
    <w:rsid w:val="0001545E"/>
    <w:rsid w:val="00017194"/>
    <w:rsid w:val="000209ED"/>
    <w:rsid w:val="0002297E"/>
    <w:rsid w:val="00025247"/>
    <w:rsid w:val="000252C9"/>
    <w:rsid w:val="00026CAD"/>
    <w:rsid w:val="0003081B"/>
    <w:rsid w:val="00030D7F"/>
    <w:rsid w:val="00031B61"/>
    <w:rsid w:val="00034DCA"/>
    <w:rsid w:val="000371D4"/>
    <w:rsid w:val="00043E94"/>
    <w:rsid w:val="000608CF"/>
    <w:rsid w:val="00063E8D"/>
    <w:rsid w:val="00065D78"/>
    <w:rsid w:val="00067731"/>
    <w:rsid w:val="0007002D"/>
    <w:rsid w:val="00072FB3"/>
    <w:rsid w:val="0007368E"/>
    <w:rsid w:val="00076D1F"/>
    <w:rsid w:val="00082474"/>
    <w:rsid w:val="00083E89"/>
    <w:rsid w:val="00087927"/>
    <w:rsid w:val="000925E1"/>
    <w:rsid w:val="00095DE8"/>
    <w:rsid w:val="000967D4"/>
    <w:rsid w:val="000A1586"/>
    <w:rsid w:val="000A29E2"/>
    <w:rsid w:val="000A6B92"/>
    <w:rsid w:val="000B054D"/>
    <w:rsid w:val="000B28E3"/>
    <w:rsid w:val="000B3E66"/>
    <w:rsid w:val="000C1784"/>
    <w:rsid w:val="000C2FD1"/>
    <w:rsid w:val="000C646D"/>
    <w:rsid w:val="000C6763"/>
    <w:rsid w:val="000C7654"/>
    <w:rsid w:val="000D1ED9"/>
    <w:rsid w:val="000D46CD"/>
    <w:rsid w:val="000D7D04"/>
    <w:rsid w:val="000E0C62"/>
    <w:rsid w:val="000E1511"/>
    <w:rsid w:val="000E4D29"/>
    <w:rsid w:val="00102C38"/>
    <w:rsid w:val="00102D50"/>
    <w:rsid w:val="00124BB1"/>
    <w:rsid w:val="001259EB"/>
    <w:rsid w:val="00132941"/>
    <w:rsid w:val="00134DC9"/>
    <w:rsid w:val="00134DF6"/>
    <w:rsid w:val="001368D0"/>
    <w:rsid w:val="00140D8E"/>
    <w:rsid w:val="001453E2"/>
    <w:rsid w:val="00150D5C"/>
    <w:rsid w:val="001515B9"/>
    <w:rsid w:val="00152BAB"/>
    <w:rsid w:val="0015453C"/>
    <w:rsid w:val="00155A01"/>
    <w:rsid w:val="00155BE6"/>
    <w:rsid w:val="00156FE7"/>
    <w:rsid w:val="00165ABF"/>
    <w:rsid w:val="00170D8C"/>
    <w:rsid w:val="001723FF"/>
    <w:rsid w:val="00172BBE"/>
    <w:rsid w:val="001764DC"/>
    <w:rsid w:val="001803F2"/>
    <w:rsid w:val="00181BD6"/>
    <w:rsid w:val="00182F28"/>
    <w:rsid w:val="00185B2E"/>
    <w:rsid w:val="00185E37"/>
    <w:rsid w:val="00190FAA"/>
    <w:rsid w:val="00192B5C"/>
    <w:rsid w:val="00196195"/>
    <w:rsid w:val="001B1D4C"/>
    <w:rsid w:val="001B2A0F"/>
    <w:rsid w:val="001D1F46"/>
    <w:rsid w:val="001D4062"/>
    <w:rsid w:val="001D6D83"/>
    <w:rsid w:val="001E6125"/>
    <w:rsid w:val="001E6D92"/>
    <w:rsid w:val="001E78E0"/>
    <w:rsid w:val="001F04D8"/>
    <w:rsid w:val="001F4E66"/>
    <w:rsid w:val="001F5B92"/>
    <w:rsid w:val="001F7E83"/>
    <w:rsid w:val="002027C8"/>
    <w:rsid w:val="00202AB3"/>
    <w:rsid w:val="002045BE"/>
    <w:rsid w:val="00211C43"/>
    <w:rsid w:val="00214583"/>
    <w:rsid w:val="00214958"/>
    <w:rsid w:val="00217865"/>
    <w:rsid w:val="00225595"/>
    <w:rsid w:val="00227DC7"/>
    <w:rsid w:val="00231851"/>
    <w:rsid w:val="00243CFF"/>
    <w:rsid w:val="00243D52"/>
    <w:rsid w:val="0025032D"/>
    <w:rsid w:val="00250FE4"/>
    <w:rsid w:val="00253DBE"/>
    <w:rsid w:val="00253E7F"/>
    <w:rsid w:val="00256FB4"/>
    <w:rsid w:val="00267B61"/>
    <w:rsid w:val="00275411"/>
    <w:rsid w:val="00276566"/>
    <w:rsid w:val="00280126"/>
    <w:rsid w:val="00282462"/>
    <w:rsid w:val="00282A81"/>
    <w:rsid w:val="002853AE"/>
    <w:rsid w:val="002939DD"/>
    <w:rsid w:val="002A5A79"/>
    <w:rsid w:val="002B1F2C"/>
    <w:rsid w:val="002B281A"/>
    <w:rsid w:val="002B5068"/>
    <w:rsid w:val="002B53E0"/>
    <w:rsid w:val="002B7F66"/>
    <w:rsid w:val="002C13E9"/>
    <w:rsid w:val="002D08AE"/>
    <w:rsid w:val="002D098E"/>
    <w:rsid w:val="002D6539"/>
    <w:rsid w:val="002E38B7"/>
    <w:rsid w:val="002E43D4"/>
    <w:rsid w:val="002E5F07"/>
    <w:rsid w:val="002E67D9"/>
    <w:rsid w:val="002F0F13"/>
    <w:rsid w:val="002F34B1"/>
    <w:rsid w:val="002F53CA"/>
    <w:rsid w:val="002F63A4"/>
    <w:rsid w:val="002F6CDC"/>
    <w:rsid w:val="003032A8"/>
    <w:rsid w:val="0030629B"/>
    <w:rsid w:val="003115C9"/>
    <w:rsid w:val="0031214A"/>
    <w:rsid w:val="00312B53"/>
    <w:rsid w:val="00321333"/>
    <w:rsid w:val="00321657"/>
    <w:rsid w:val="003229D8"/>
    <w:rsid w:val="003278DE"/>
    <w:rsid w:val="00330978"/>
    <w:rsid w:val="00331388"/>
    <w:rsid w:val="00334775"/>
    <w:rsid w:val="00335E73"/>
    <w:rsid w:val="00344355"/>
    <w:rsid w:val="00346C3F"/>
    <w:rsid w:val="00347A10"/>
    <w:rsid w:val="003601BF"/>
    <w:rsid w:val="003630BC"/>
    <w:rsid w:val="003635EE"/>
    <w:rsid w:val="00373152"/>
    <w:rsid w:val="00377F8E"/>
    <w:rsid w:val="003800D6"/>
    <w:rsid w:val="003823EA"/>
    <w:rsid w:val="003848D5"/>
    <w:rsid w:val="003924A4"/>
    <w:rsid w:val="00394361"/>
    <w:rsid w:val="00394E59"/>
    <w:rsid w:val="003A18F1"/>
    <w:rsid w:val="003A70BB"/>
    <w:rsid w:val="003B29E5"/>
    <w:rsid w:val="003C259F"/>
    <w:rsid w:val="003D0BC7"/>
    <w:rsid w:val="003D30FE"/>
    <w:rsid w:val="003D36B5"/>
    <w:rsid w:val="003E0868"/>
    <w:rsid w:val="003E1083"/>
    <w:rsid w:val="003E10A8"/>
    <w:rsid w:val="003E1F65"/>
    <w:rsid w:val="003E2C45"/>
    <w:rsid w:val="003E5117"/>
    <w:rsid w:val="003F12A6"/>
    <w:rsid w:val="003F1FF9"/>
    <w:rsid w:val="003F3EBC"/>
    <w:rsid w:val="003F5771"/>
    <w:rsid w:val="003F5D9E"/>
    <w:rsid w:val="00404B8E"/>
    <w:rsid w:val="00406E02"/>
    <w:rsid w:val="004100DF"/>
    <w:rsid w:val="00410F42"/>
    <w:rsid w:val="00415C90"/>
    <w:rsid w:val="00417642"/>
    <w:rsid w:val="004269C9"/>
    <w:rsid w:val="0043078C"/>
    <w:rsid w:val="00430F3C"/>
    <w:rsid w:val="0043184D"/>
    <w:rsid w:val="00433CBD"/>
    <w:rsid w:val="00435750"/>
    <w:rsid w:val="00435AC8"/>
    <w:rsid w:val="004366FD"/>
    <w:rsid w:val="00436936"/>
    <w:rsid w:val="004412BF"/>
    <w:rsid w:val="00441C21"/>
    <w:rsid w:val="00443595"/>
    <w:rsid w:val="00446A51"/>
    <w:rsid w:val="00452332"/>
    <w:rsid w:val="0045442C"/>
    <w:rsid w:val="004556A6"/>
    <w:rsid w:val="0046141E"/>
    <w:rsid w:val="00471525"/>
    <w:rsid w:val="00475492"/>
    <w:rsid w:val="004807AB"/>
    <w:rsid w:val="00481A0D"/>
    <w:rsid w:val="00492357"/>
    <w:rsid w:val="00496B74"/>
    <w:rsid w:val="00497442"/>
    <w:rsid w:val="004A0FBE"/>
    <w:rsid w:val="004A20D2"/>
    <w:rsid w:val="004A23A9"/>
    <w:rsid w:val="004A372C"/>
    <w:rsid w:val="004A59AC"/>
    <w:rsid w:val="004A7183"/>
    <w:rsid w:val="004B08F0"/>
    <w:rsid w:val="004B0A48"/>
    <w:rsid w:val="004B2E09"/>
    <w:rsid w:val="004B41B3"/>
    <w:rsid w:val="004B6598"/>
    <w:rsid w:val="004B734E"/>
    <w:rsid w:val="004B7AC2"/>
    <w:rsid w:val="004C097C"/>
    <w:rsid w:val="004C114C"/>
    <w:rsid w:val="004C3B2F"/>
    <w:rsid w:val="004C6DAB"/>
    <w:rsid w:val="004C6EF6"/>
    <w:rsid w:val="004C7410"/>
    <w:rsid w:val="004D2E46"/>
    <w:rsid w:val="004E190D"/>
    <w:rsid w:val="004E2855"/>
    <w:rsid w:val="004F170D"/>
    <w:rsid w:val="004F28A1"/>
    <w:rsid w:val="004F2B63"/>
    <w:rsid w:val="004F4203"/>
    <w:rsid w:val="004F42E4"/>
    <w:rsid w:val="004F6A52"/>
    <w:rsid w:val="0050311B"/>
    <w:rsid w:val="00504958"/>
    <w:rsid w:val="005061F7"/>
    <w:rsid w:val="00514994"/>
    <w:rsid w:val="00514F0B"/>
    <w:rsid w:val="005160DA"/>
    <w:rsid w:val="005175E5"/>
    <w:rsid w:val="0051786D"/>
    <w:rsid w:val="0052124D"/>
    <w:rsid w:val="00522215"/>
    <w:rsid w:val="0053484E"/>
    <w:rsid w:val="005372B6"/>
    <w:rsid w:val="00537697"/>
    <w:rsid w:val="00544716"/>
    <w:rsid w:val="005604C0"/>
    <w:rsid w:val="00561976"/>
    <w:rsid w:val="00565551"/>
    <w:rsid w:val="00565C5C"/>
    <w:rsid w:val="00566292"/>
    <w:rsid w:val="00566748"/>
    <w:rsid w:val="00571293"/>
    <w:rsid w:val="005730AE"/>
    <w:rsid w:val="0057517D"/>
    <w:rsid w:val="005772EC"/>
    <w:rsid w:val="00580978"/>
    <w:rsid w:val="00581102"/>
    <w:rsid w:val="005826EE"/>
    <w:rsid w:val="00582A18"/>
    <w:rsid w:val="00584014"/>
    <w:rsid w:val="00586539"/>
    <w:rsid w:val="00586BBD"/>
    <w:rsid w:val="0058791A"/>
    <w:rsid w:val="0059028D"/>
    <w:rsid w:val="00596164"/>
    <w:rsid w:val="005A3116"/>
    <w:rsid w:val="005A4F2F"/>
    <w:rsid w:val="005B045D"/>
    <w:rsid w:val="005B4920"/>
    <w:rsid w:val="005B6261"/>
    <w:rsid w:val="005C0469"/>
    <w:rsid w:val="005C4209"/>
    <w:rsid w:val="005C5CBF"/>
    <w:rsid w:val="005C7769"/>
    <w:rsid w:val="005C7DA5"/>
    <w:rsid w:val="005D285B"/>
    <w:rsid w:val="005D41AE"/>
    <w:rsid w:val="005E4657"/>
    <w:rsid w:val="005E638E"/>
    <w:rsid w:val="005F244E"/>
    <w:rsid w:val="005F5D5A"/>
    <w:rsid w:val="00602184"/>
    <w:rsid w:val="006024FB"/>
    <w:rsid w:val="0060461F"/>
    <w:rsid w:val="006108C0"/>
    <w:rsid w:val="00615D80"/>
    <w:rsid w:val="00617D14"/>
    <w:rsid w:val="006267B2"/>
    <w:rsid w:val="0063070B"/>
    <w:rsid w:val="00631DDF"/>
    <w:rsid w:val="006326AE"/>
    <w:rsid w:val="00633BA8"/>
    <w:rsid w:val="00635A64"/>
    <w:rsid w:val="00637A7C"/>
    <w:rsid w:val="00640F6D"/>
    <w:rsid w:val="00642181"/>
    <w:rsid w:val="006447EA"/>
    <w:rsid w:val="006501D1"/>
    <w:rsid w:val="006503BE"/>
    <w:rsid w:val="0065133D"/>
    <w:rsid w:val="00660422"/>
    <w:rsid w:val="00663C2C"/>
    <w:rsid w:val="00665DE5"/>
    <w:rsid w:val="0066779B"/>
    <w:rsid w:val="0068142E"/>
    <w:rsid w:val="00681A7D"/>
    <w:rsid w:val="006823E4"/>
    <w:rsid w:val="00682D71"/>
    <w:rsid w:val="00684A44"/>
    <w:rsid w:val="006867FC"/>
    <w:rsid w:val="0068782B"/>
    <w:rsid w:val="00694ACD"/>
    <w:rsid w:val="00696F42"/>
    <w:rsid w:val="00697E6C"/>
    <w:rsid w:val="006A2764"/>
    <w:rsid w:val="006A49E7"/>
    <w:rsid w:val="006B2D3E"/>
    <w:rsid w:val="006B2F54"/>
    <w:rsid w:val="006B3012"/>
    <w:rsid w:val="006B62B8"/>
    <w:rsid w:val="006C51C3"/>
    <w:rsid w:val="006C645F"/>
    <w:rsid w:val="006C75DB"/>
    <w:rsid w:val="006D2CE1"/>
    <w:rsid w:val="006D3198"/>
    <w:rsid w:val="006D4749"/>
    <w:rsid w:val="006D56D7"/>
    <w:rsid w:val="006E0263"/>
    <w:rsid w:val="006E4CC3"/>
    <w:rsid w:val="006F021F"/>
    <w:rsid w:val="006F0D2C"/>
    <w:rsid w:val="006F211C"/>
    <w:rsid w:val="006F540C"/>
    <w:rsid w:val="006F7A79"/>
    <w:rsid w:val="006F7F0A"/>
    <w:rsid w:val="00700132"/>
    <w:rsid w:val="00700895"/>
    <w:rsid w:val="007036BA"/>
    <w:rsid w:val="007049A7"/>
    <w:rsid w:val="00705294"/>
    <w:rsid w:val="007066F1"/>
    <w:rsid w:val="00707377"/>
    <w:rsid w:val="00713706"/>
    <w:rsid w:val="00713726"/>
    <w:rsid w:val="007145BC"/>
    <w:rsid w:val="007166EA"/>
    <w:rsid w:val="00721205"/>
    <w:rsid w:val="00721831"/>
    <w:rsid w:val="007218EB"/>
    <w:rsid w:val="007269FA"/>
    <w:rsid w:val="0072752A"/>
    <w:rsid w:val="00730542"/>
    <w:rsid w:val="00735658"/>
    <w:rsid w:val="00736F73"/>
    <w:rsid w:val="007375E2"/>
    <w:rsid w:val="007416FC"/>
    <w:rsid w:val="00745ECF"/>
    <w:rsid w:val="007462DF"/>
    <w:rsid w:val="007479AC"/>
    <w:rsid w:val="00752ABD"/>
    <w:rsid w:val="00757168"/>
    <w:rsid w:val="00760104"/>
    <w:rsid w:val="00760A98"/>
    <w:rsid w:val="00777C7F"/>
    <w:rsid w:val="007828A6"/>
    <w:rsid w:val="007856EE"/>
    <w:rsid w:val="0079513A"/>
    <w:rsid w:val="007A2552"/>
    <w:rsid w:val="007A2F68"/>
    <w:rsid w:val="007A63BB"/>
    <w:rsid w:val="007B0BC3"/>
    <w:rsid w:val="007B5B53"/>
    <w:rsid w:val="007B62B2"/>
    <w:rsid w:val="007B74BD"/>
    <w:rsid w:val="007C46CD"/>
    <w:rsid w:val="007C7134"/>
    <w:rsid w:val="007D3B13"/>
    <w:rsid w:val="007E440F"/>
    <w:rsid w:val="007E7616"/>
    <w:rsid w:val="007F1856"/>
    <w:rsid w:val="007F54F7"/>
    <w:rsid w:val="007F65FC"/>
    <w:rsid w:val="007F66B9"/>
    <w:rsid w:val="007F7F76"/>
    <w:rsid w:val="00805C4C"/>
    <w:rsid w:val="00810557"/>
    <w:rsid w:val="00812791"/>
    <w:rsid w:val="00812D50"/>
    <w:rsid w:val="00813EE6"/>
    <w:rsid w:val="00814B06"/>
    <w:rsid w:val="0081548E"/>
    <w:rsid w:val="0082089A"/>
    <w:rsid w:val="00820ED1"/>
    <w:rsid w:val="008220AC"/>
    <w:rsid w:val="00824244"/>
    <w:rsid w:val="008244FB"/>
    <w:rsid w:val="00830065"/>
    <w:rsid w:val="00830511"/>
    <w:rsid w:val="00833531"/>
    <w:rsid w:val="00833BED"/>
    <w:rsid w:val="00836A47"/>
    <w:rsid w:val="008404D8"/>
    <w:rsid w:val="00842523"/>
    <w:rsid w:val="0084619B"/>
    <w:rsid w:val="00850C72"/>
    <w:rsid w:val="008539E1"/>
    <w:rsid w:val="0085416E"/>
    <w:rsid w:val="008566BA"/>
    <w:rsid w:val="00856AA1"/>
    <w:rsid w:val="008579C6"/>
    <w:rsid w:val="0086432F"/>
    <w:rsid w:val="00874217"/>
    <w:rsid w:val="008772D6"/>
    <w:rsid w:val="00880C06"/>
    <w:rsid w:val="00883BD6"/>
    <w:rsid w:val="00884AFE"/>
    <w:rsid w:val="008A1DE6"/>
    <w:rsid w:val="008A2772"/>
    <w:rsid w:val="008B5C37"/>
    <w:rsid w:val="008B6767"/>
    <w:rsid w:val="008C3408"/>
    <w:rsid w:val="008C3740"/>
    <w:rsid w:val="008C5FF9"/>
    <w:rsid w:val="008D21DD"/>
    <w:rsid w:val="008D2F23"/>
    <w:rsid w:val="008E2E4A"/>
    <w:rsid w:val="008E3BFA"/>
    <w:rsid w:val="008E4E62"/>
    <w:rsid w:val="008E5FB3"/>
    <w:rsid w:val="008E6805"/>
    <w:rsid w:val="008F18DA"/>
    <w:rsid w:val="008F2F3C"/>
    <w:rsid w:val="00902442"/>
    <w:rsid w:val="00902FAA"/>
    <w:rsid w:val="00904967"/>
    <w:rsid w:val="00904A55"/>
    <w:rsid w:val="009124EA"/>
    <w:rsid w:val="00917F1E"/>
    <w:rsid w:val="009247D5"/>
    <w:rsid w:val="009247EC"/>
    <w:rsid w:val="009252FD"/>
    <w:rsid w:val="00925F45"/>
    <w:rsid w:val="00931638"/>
    <w:rsid w:val="009325D6"/>
    <w:rsid w:val="00934B8C"/>
    <w:rsid w:val="009405C3"/>
    <w:rsid w:val="00940E9C"/>
    <w:rsid w:val="00941CA7"/>
    <w:rsid w:val="0095526E"/>
    <w:rsid w:val="00961200"/>
    <w:rsid w:val="00962A62"/>
    <w:rsid w:val="00962B22"/>
    <w:rsid w:val="0096601D"/>
    <w:rsid w:val="00966C11"/>
    <w:rsid w:val="00972D35"/>
    <w:rsid w:val="00973765"/>
    <w:rsid w:val="00975D8F"/>
    <w:rsid w:val="00976477"/>
    <w:rsid w:val="009810FA"/>
    <w:rsid w:val="00982969"/>
    <w:rsid w:val="00983082"/>
    <w:rsid w:val="00984D1D"/>
    <w:rsid w:val="00985115"/>
    <w:rsid w:val="00992044"/>
    <w:rsid w:val="00995C90"/>
    <w:rsid w:val="009A3076"/>
    <w:rsid w:val="009A5487"/>
    <w:rsid w:val="009A7D20"/>
    <w:rsid w:val="009B2534"/>
    <w:rsid w:val="009B5A80"/>
    <w:rsid w:val="009B7E4E"/>
    <w:rsid w:val="009C50E0"/>
    <w:rsid w:val="009D365C"/>
    <w:rsid w:val="009D396E"/>
    <w:rsid w:val="009E1274"/>
    <w:rsid w:val="009E2967"/>
    <w:rsid w:val="009E53FB"/>
    <w:rsid w:val="009E6FE2"/>
    <w:rsid w:val="009E7029"/>
    <w:rsid w:val="009F001C"/>
    <w:rsid w:val="009F0354"/>
    <w:rsid w:val="009F2456"/>
    <w:rsid w:val="009F6B17"/>
    <w:rsid w:val="009F6BB0"/>
    <w:rsid w:val="00A05972"/>
    <w:rsid w:val="00A25717"/>
    <w:rsid w:val="00A25F76"/>
    <w:rsid w:val="00A2602A"/>
    <w:rsid w:val="00A542A7"/>
    <w:rsid w:val="00A74EFB"/>
    <w:rsid w:val="00A77958"/>
    <w:rsid w:val="00A80E0A"/>
    <w:rsid w:val="00A81CA2"/>
    <w:rsid w:val="00A833BD"/>
    <w:rsid w:val="00A834E2"/>
    <w:rsid w:val="00A83535"/>
    <w:rsid w:val="00A8367E"/>
    <w:rsid w:val="00A86749"/>
    <w:rsid w:val="00A92779"/>
    <w:rsid w:val="00A955C4"/>
    <w:rsid w:val="00A97CAB"/>
    <w:rsid w:val="00AA6125"/>
    <w:rsid w:val="00AB18A8"/>
    <w:rsid w:val="00AB1E06"/>
    <w:rsid w:val="00AB56A6"/>
    <w:rsid w:val="00AC252A"/>
    <w:rsid w:val="00AC43DE"/>
    <w:rsid w:val="00AC51B7"/>
    <w:rsid w:val="00AC778F"/>
    <w:rsid w:val="00AD3726"/>
    <w:rsid w:val="00AD3BA8"/>
    <w:rsid w:val="00AD7B90"/>
    <w:rsid w:val="00AD7E49"/>
    <w:rsid w:val="00AE1589"/>
    <w:rsid w:val="00AE24BD"/>
    <w:rsid w:val="00AE2B79"/>
    <w:rsid w:val="00AE5CD3"/>
    <w:rsid w:val="00AF5667"/>
    <w:rsid w:val="00B0080A"/>
    <w:rsid w:val="00B0202D"/>
    <w:rsid w:val="00B04E2A"/>
    <w:rsid w:val="00B05221"/>
    <w:rsid w:val="00B0691D"/>
    <w:rsid w:val="00B06AB1"/>
    <w:rsid w:val="00B10926"/>
    <w:rsid w:val="00B2014A"/>
    <w:rsid w:val="00B20BEF"/>
    <w:rsid w:val="00B212E6"/>
    <w:rsid w:val="00B236DB"/>
    <w:rsid w:val="00B23B4A"/>
    <w:rsid w:val="00B252BD"/>
    <w:rsid w:val="00B2608A"/>
    <w:rsid w:val="00B338FE"/>
    <w:rsid w:val="00B3413D"/>
    <w:rsid w:val="00B34B53"/>
    <w:rsid w:val="00B424BD"/>
    <w:rsid w:val="00B46C45"/>
    <w:rsid w:val="00B5053E"/>
    <w:rsid w:val="00B50C09"/>
    <w:rsid w:val="00B516C1"/>
    <w:rsid w:val="00B530C8"/>
    <w:rsid w:val="00B57F93"/>
    <w:rsid w:val="00B604A1"/>
    <w:rsid w:val="00B6795A"/>
    <w:rsid w:val="00B71038"/>
    <w:rsid w:val="00B72A4C"/>
    <w:rsid w:val="00B74262"/>
    <w:rsid w:val="00B77C6E"/>
    <w:rsid w:val="00B83058"/>
    <w:rsid w:val="00B837B0"/>
    <w:rsid w:val="00B83851"/>
    <w:rsid w:val="00B921C1"/>
    <w:rsid w:val="00B97B5F"/>
    <w:rsid w:val="00BA0085"/>
    <w:rsid w:val="00BA2D09"/>
    <w:rsid w:val="00BA5229"/>
    <w:rsid w:val="00BA546B"/>
    <w:rsid w:val="00BA5FCC"/>
    <w:rsid w:val="00BB6CED"/>
    <w:rsid w:val="00BB7551"/>
    <w:rsid w:val="00BC0079"/>
    <w:rsid w:val="00BC15E9"/>
    <w:rsid w:val="00BC1B60"/>
    <w:rsid w:val="00BC6471"/>
    <w:rsid w:val="00BD2444"/>
    <w:rsid w:val="00BD271F"/>
    <w:rsid w:val="00BD292B"/>
    <w:rsid w:val="00BD2DC4"/>
    <w:rsid w:val="00BD5068"/>
    <w:rsid w:val="00BE2149"/>
    <w:rsid w:val="00BE41FF"/>
    <w:rsid w:val="00BE550F"/>
    <w:rsid w:val="00BF0170"/>
    <w:rsid w:val="00BF3488"/>
    <w:rsid w:val="00BF611E"/>
    <w:rsid w:val="00C045AD"/>
    <w:rsid w:val="00C0586F"/>
    <w:rsid w:val="00C06F01"/>
    <w:rsid w:val="00C1237A"/>
    <w:rsid w:val="00C232D0"/>
    <w:rsid w:val="00C24999"/>
    <w:rsid w:val="00C2719F"/>
    <w:rsid w:val="00C27966"/>
    <w:rsid w:val="00C30FE4"/>
    <w:rsid w:val="00C32D99"/>
    <w:rsid w:val="00C34748"/>
    <w:rsid w:val="00C3635F"/>
    <w:rsid w:val="00C40729"/>
    <w:rsid w:val="00C40DF6"/>
    <w:rsid w:val="00C4255D"/>
    <w:rsid w:val="00C46EA0"/>
    <w:rsid w:val="00C509DC"/>
    <w:rsid w:val="00C521DE"/>
    <w:rsid w:val="00C54837"/>
    <w:rsid w:val="00C624BB"/>
    <w:rsid w:val="00C654A0"/>
    <w:rsid w:val="00C751CF"/>
    <w:rsid w:val="00C77476"/>
    <w:rsid w:val="00C777DA"/>
    <w:rsid w:val="00C801DF"/>
    <w:rsid w:val="00C83A13"/>
    <w:rsid w:val="00C86CD6"/>
    <w:rsid w:val="00C87642"/>
    <w:rsid w:val="00C876D8"/>
    <w:rsid w:val="00C91C61"/>
    <w:rsid w:val="00CA12D2"/>
    <w:rsid w:val="00CA183B"/>
    <w:rsid w:val="00CB0A27"/>
    <w:rsid w:val="00CB162A"/>
    <w:rsid w:val="00CB3501"/>
    <w:rsid w:val="00CC57C9"/>
    <w:rsid w:val="00CC6365"/>
    <w:rsid w:val="00CD07DE"/>
    <w:rsid w:val="00CD0C12"/>
    <w:rsid w:val="00CD0E03"/>
    <w:rsid w:val="00CD3162"/>
    <w:rsid w:val="00CD32DF"/>
    <w:rsid w:val="00CD3A17"/>
    <w:rsid w:val="00CD57B9"/>
    <w:rsid w:val="00CE16B0"/>
    <w:rsid w:val="00CE36C4"/>
    <w:rsid w:val="00CE59D8"/>
    <w:rsid w:val="00CE6416"/>
    <w:rsid w:val="00CF2782"/>
    <w:rsid w:val="00CF7077"/>
    <w:rsid w:val="00CF7C83"/>
    <w:rsid w:val="00D00934"/>
    <w:rsid w:val="00D00A6F"/>
    <w:rsid w:val="00D063E3"/>
    <w:rsid w:val="00D14328"/>
    <w:rsid w:val="00D150A1"/>
    <w:rsid w:val="00D15851"/>
    <w:rsid w:val="00D16138"/>
    <w:rsid w:val="00D2015A"/>
    <w:rsid w:val="00D2068C"/>
    <w:rsid w:val="00D2069F"/>
    <w:rsid w:val="00D24AC6"/>
    <w:rsid w:val="00D34726"/>
    <w:rsid w:val="00D40968"/>
    <w:rsid w:val="00D413A0"/>
    <w:rsid w:val="00D41AAC"/>
    <w:rsid w:val="00D41AD7"/>
    <w:rsid w:val="00D427A5"/>
    <w:rsid w:val="00D4380C"/>
    <w:rsid w:val="00D45E53"/>
    <w:rsid w:val="00D50D8E"/>
    <w:rsid w:val="00D564E6"/>
    <w:rsid w:val="00D6048F"/>
    <w:rsid w:val="00D628EC"/>
    <w:rsid w:val="00D630A1"/>
    <w:rsid w:val="00D65CCC"/>
    <w:rsid w:val="00D65E16"/>
    <w:rsid w:val="00D700FF"/>
    <w:rsid w:val="00D752BD"/>
    <w:rsid w:val="00D76ED7"/>
    <w:rsid w:val="00D77C9A"/>
    <w:rsid w:val="00D85294"/>
    <w:rsid w:val="00D85379"/>
    <w:rsid w:val="00D914D1"/>
    <w:rsid w:val="00D9293A"/>
    <w:rsid w:val="00D9532A"/>
    <w:rsid w:val="00D96102"/>
    <w:rsid w:val="00D96F26"/>
    <w:rsid w:val="00DA0B5F"/>
    <w:rsid w:val="00DA2937"/>
    <w:rsid w:val="00DA34A2"/>
    <w:rsid w:val="00DA7010"/>
    <w:rsid w:val="00DB0969"/>
    <w:rsid w:val="00DB1D80"/>
    <w:rsid w:val="00DB2DB7"/>
    <w:rsid w:val="00DB34DD"/>
    <w:rsid w:val="00DB5465"/>
    <w:rsid w:val="00DB55D5"/>
    <w:rsid w:val="00DB5CAF"/>
    <w:rsid w:val="00DB7603"/>
    <w:rsid w:val="00DB7C4D"/>
    <w:rsid w:val="00DC17B1"/>
    <w:rsid w:val="00DC2BD5"/>
    <w:rsid w:val="00DC3301"/>
    <w:rsid w:val="00DC7709"/>
    <w:rsid w:val="00DD1695"/>
    <w:rsid w:val="00DD3B8E"/>
    <w:rsid w:val="00DE0A6A"/>
    <w:rsid w:val="00DE4C50"/>
    <w:rsid w:val="00DE6175"/>
    <w:rsid w:val="00DF5C1B"/>
    <w:rsid w:val="00DF6BF8"/>
    <w:rsid w:val="00E014E6"/>
    <w:rsid w:val="00E019A8"/>
    <w:rsid w:val="00E03B34"/>
    <w:rsid w:val="00E04DCE"/>
    <w:rsid w:val="00E142E0"/>
    <w:rsid w:val="00E15C52"/>
    <w:rsid w:val="00E16E44"/>
    <w:rsid w:val="00E17A6D"/>
    <w:rsid w:val="00E20C4C"/>
    <w:rsid w:val="00E21FCD"/>
    <w:rsid w:val="00E27E3B"/>
    <w:rsid w:val="00E3115A"/>
    <w:rsid w:val="00E328F7"/>
    <w:rsid w:val="00E33C82"/>
    <w:rsid w:val="00E34A23"/>
    <w:rsid w:val="00E34A9A"/>
    <w:rsid w:val="00E367EE"/>
    <w:rsid w:val="00E3715D"/>
    <w:rsid w:val="00E40BBE"/>
    <w:rsid w:val="00E41272"/>
    <w:rsid w:val="00E4486D"/>
    <w:rsid w:val="00E46AAF"/>
    <w:rsid w:val="00E46BBD"/>
    <w:rsid w:val="00E47424"/>
    <w:rsid w:val="00E47CA6"/>
    <w:rsid w:val="00E501A5"/>
    <w:rsid w:val="00E555F6"/>
    <w:rsid w:val="00E56FEB"/>
    <w:rsid w:val="00E571B3"/>
    <w:rsid w:val="00E62F10"/>
    <w:rsid w:val="00E6517D"/>
    <w:rsid w:val="00E675F6"/>
    <w:rsid w:val="00E72EF0"/>
    <w:rsid w:val="00E75275"/>
    <w:rsid w:val="00E7547D"/>
    <w:rsid w:val="00E8408C"/>
    <w:rsid w:val="00E86185"/>
    <w:rsid w:val="00E909C7"/>
    <w:rsid w:val="00E926E8"/>
    <w:rsid w:val="00E93436"/>
    <w:rsid w:val="00E97CF1"/>
    <w:rsid w:val="00EA1FEE"/>
    <w:rsid w:val="00EA28C7"/>
    <w:rsid w:val="00EB18C4"/>
    <w:rsid w:val="00EB5B40"/>
    <w:rsid w:val="00EB679F"/>
    <w:rsid w:val="00EB7CBB"/>
    <w:rsid w:val="00EC0EB6"/>
    <w:rsid w:val="00EC561F"/>
    <w:rsid w:val="00ED2D68"/>
    <w:rsid w:val="00ED318E"/>
    <w:rsid w:val="00ED57AC"/>
    <w:rsid w:val="00EE487A"/>
    <w:rsid w:val="00EE4ECD"/>
    <w:rsid w:val="00EF1B23"/>
    <w:rsid w:val="00EF3D86"/>
    <w:rsid w:val="00EF63F8"/>
    <w:rsid w:val="00F06036"/>
    <w:rsid w:val="00F11846"/>
    <w:rsid w:val="00F1281B"/>
    <w:rsid w:val="00F12C48"/>
    <w:rsid w:val="00F17A87"/>
    <w:rsid w:val="00F17D63"/>
    <w:rsid w:val="00F20662"/>
    <w:rsid w:val="00F24330"/>
    <w:rsid w:val="00F34ECE"/>
    <w:rsid w:val="00F35D45"/>
    <w:rsid w:val="00F364C2"/>
    <w:rsid w:val="00F366B3"/>
    <w:rsid w:val="00F437BA"/>
    <w:rsid w:val="00F52E05"/>
    <w:rsid w:val="00F55BD1"/>
    <w:rsid w:val="00F56C61"/>
    <w:rsid w:val="00F5765E"/>
    <w:rsid w:val="00F57D1B"/>
    <w:rsid w:val="00F6029C"/>
    <w:rsid w:val="00F63F7D"/>
    <w:rsid w:val="00F64D3E"/>
    <w:rsid w:val="00F651E7"/>
    <w:rsid w:val="00F754BF"/>
    <w:rsid w:val="00F75ED0"/>
    <w:rsid w:val="00F77885"/>
    <w:rsid w:val="00F85792"/>
    <w:rsid w:val="00F87B8A"/>
    <w:rsid w:val="00F90929"/>
    <w:rsid w:val="00F951A9"/>
    <w:rsid w:val="00F95415"/>
    <w:rsid w:val="00F958B3"/>
    <w:rsid w:val="00F97B5D"/>
    <w:rsid w:val="00FA09E4"/>
    <w:rsid w:val="00FA1834"/>
    <w:rsid w:val="00FA3154"/>
    <w:rsid w:val="00FA414D"/>
    <w:rsid w:val="00FB541D"/>
    <w:rsid w:val="00FB656E"/>
    <w:rsid w:val="00FB6B48"/>
    <w:rsid w:val="00FC1AFF"/>
    <w:rsid w:val="00FD52EE"/>
    <w:rsid w:val="00FD5C55"/>
    <w:rsid w:val="00FD796E"/>
    <w:rsid w:val="00FE1C75"/>
    <w:rsid w:val="00FE28C7"/>
    <w:rsid w:val="00FE2EBB"/>
    <w:rsid w:val="00FE337E"/>
    <w:rsid w:val="00FE5466"/>
    <w:rsid w:val="00FE65B0"/>
    <w:rsid w:val="00FE7718"/>
    <w:rsid w:val="00FE78D0"/>
    <w:rsid w:val="00FE7C5D"/>
    <w:rsid w:val="00FF0CE5"/>
    <w:rsid w:val="00FF3159"/>
    <w:rsid w:val="00FF4226"/>
    <w:rsid w:val="00FF5DF8"/>
    <w:rsid w:val="00FF5E06"/>
    <w:rsid w:val="00FF6663"/>
    <w:rsid w:val="00FF6D4E"/>
    <w:rsid w:val="00FF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7B28BF"/>
  <w15:chartTrackingRefBased/>
  <w15:docId w15:val="{7E5793D5-FD4E-4B9F-9BFA-4EDAE2DCC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uiPriority="99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61200"/>
    <w:pPr>
      <w:widowControl w:val="0"/>
      <w:spacing w:before="60" w:after="60" w:line="300" w:lineRule="auto"/>
      <w:ind w:firstLine="482"/>
      <w:jc w:val="both"/>
    </w:pPr>
    <w:rPr>
      <w:kern w:val="2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1AAC"/>
    <w:pPr>
      <w:numPr>
        <w:numId w:val="7"/>
      </w:numPr>
      <w:adjustRightInd w:val="0"/>
      <w:spacing w:before="360" w:after="0"/>
      <w:textAlignment w:val="baseline"/>
      <w:outlineLvl w:val="0"/>
    </w:pPr>
    <w:rPr>
      <w:rFonts w:eastAsia="DFKai-SB"/>
      <w:b/>
      <w:bCs/>
      <w:caps/>
      <w:kern w:val="0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D41AAC"/>
    <w:pPr>
      <w:numPr>
        <w:ilvl w:val="1"/>
      </w:numPr>
      <w:spacing w:before="0"/>
      <w:outlineLvl w:val="1"/>
    </w:pPr>
    <w:rPr>
      <w:b w:val="0"/>
      <w:sz w:val="26"/>
      <w:szCs w:val="26"/>
    </w:rPr>
  </w:style>
  <w:style w:type="paragraph" w:styleId="Heading3">
    <w:name w:val="heading 3"/>
    <w:basedOn w:val="Heading2"/>
    <w:next w:val="Normal"/>
    <w:qFormat/>
    <w:rsid w:val="007F7F76"/>
    <w:pPr>
      <w:numPr>
        <w:ilvl w:val="2"/>
      </w:numPr>
      <w:outlineLvl w:val="2"/>
    </w:pPr>
  </w:style>
  <w:style w:type="paragraph" w:styleId="Heading4">
    <w:name w:val="heading 4"/>
    <w:basedOn w:val="Heading2"/>
    <w:next w:val="Normal"/>
    <w:qFormat/>
    <w:rsid w:val="007416FC"/>
    <w:pPr>
      <w:numPr>
        <w:ilvl w:val="3"/>
        <w:numId w:val="8"/>
      </w:numPr>
      <w:outlineLvl w:val="3"/>
    </w:pPr>
  </w:style>
  <w:style w:type="paragraph" w:styleId="Heading5">
    <w:name w:val="heading 5"/>
    <w:basedOn w:val="Normal"/>
    <w:next w:val="Normal"/>
    <w:qFormat/>
    <w:pPr>
      <w:numPr>
        <w:ilvl w:val="4"/>
        <w:numId w:val="2"/>
      </w:numPr>
      <w:adjustRightInd w:val="0"/>
      <w:spacing w:before="120" w:after="120" w:line="240" w:lineRule="auto"/>
      <w:textAlignment w:val="baseline"/>
      <w:outlineLvl w:val="4"/>
    </w:pPr>
    <w:rPr>
      <w:rFonts w:eastAsia="DFKai-SB"/>
      <w:b/>
      <w:kern w:val="0"/>
    </w:rPr>
  </w:style>
  <w:style w:type="paragraph" w:styleId="Heading6">
    <w:name w:val="heading 6"/>
    <w:basedOn w:val="Normal"/>
    <w:next w:val="Normal"/>
    <w:qFormat/>
    <w:pPr>
      <w:numPr>
        <w:ilvl w:val="5"/>
        <w:numId w:val="2"/>
      </w:numPr>
      <w:adjustRightInd w:val="0"/>
      <w:spacing w:before="120" w:after="120" w:line="240" w:lineRule="atLeast"/>
      <w:jc w:val="left"/>
      <w:textAlignment w:val="baseline"/>
      <w:outlineLvl w:val="5"/>
    </w:pPr>
    <w:rPr>
      <w:rFonts w:eastAsia="DFKai-SB"/>
      <w:b/>
      <w:kern w:val="0"/>
    </w:rPr>
  </w:style>
  <w:style w:type="paragraph" w:styleId="Heading7">
    <w:name w:val="heading 7"/>
    <w:basedOn w:val="Normal"/>
    <w:qFormat/>
    <w:pPr>
      <w:adjustRightInd w:val="0"/>
      <w:spacing w:after="170" w:line="336" w:lineRule="exact"/>
      <w:ind w:firstLine="0"/>
      <w:textAlignment w:val="baseline"/>
      <w:outlineLvl w:val="6"/>
    </w:pPr>
    <w:rPr>
      <w:rFonts w:eastAsia="MingLiU"/>
      <w:kern w:val="0"/>
    </w:rPr>
  </w:style>
  <w:style w:type="paragraph" w:styleId="Heading8">
    <w:name w:val="heading 8"/>
    <w:basedOn w:val="Normal"/>
    <w:qFormat/>
    <w:pPr>
      <w:numPr>
        <w:ilvl w:val="7"/>
        <w:numId w:val="2"/>
      </w:numPr>
      <w:adjustRightInd w:val="0"/>
      <w:spacing w:after="113" w:line="336" w:lineRule="exact"/>
      <w:textAlignment w:val="baseline"/>
      <w:outlineLvl w:val="7"/>
    </w:pPr>
    <w:rPr>
      <w:rFonts w:eastAsia="MingLiU"/>
      <w:kern w:val="0"/>
    </w:rPr>
  </w:style>
  <w:style w:type="paragraph" w:styleId="Heading9">
    <w:name w:val="heading 9"/>
    <w:basedOn w:val="Normal"/>
    <w:next w:val="Normal"/>
    <w:qFormat/>
    <w:pPr>
      <w:adjustRightInd w:val="0"/>
      <w:spacing w:before="200" w:after="200" w:line="336" w:lineRule="exact"/>
      <w:ind w:firstLine="0"/>
      <w:textAlignment w:val="baseline"/>
      <w:outlineLvl w:val="8"/>
    </w:pPr>
    <w:rPr>
      <w:rFonts w:eastAsia="MingLiU"/>
      <w:kern w:val="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  <w:snapToGrid w:val="0"/>
      <w:spacing w:line="240" w:lineRule="auto"/>
      <w:ind w:firstLine="0"/>
    </w:pPr>
    <w:rPr>
      <w:sz w:val="20"/>
    </w:rPr>
  </w:style>
  <w:style w:type="paragraph" w:styleId="Footer">
    <w:name w:val="footer"/>
    <w:link w:val="FooterChar"/>
    <w:uiPriority w:val="99"/>
    <w:pPr>
      <w:tabs>
        <w:tab w:val="center" w:pos="4153"/>
        <w:tab w:val="right" w:pos="8306"/>
      </w:tabs>
      <w:snapToGrid w:val="0"/>
    </w:pPr>
    <w:rPr>
      <w:noProof/>
      <w:sz w:val="18"/>
    </w:rPr>
  </w:style>
  <w:style w:type="paragraph" w:customStyle="1" w:styleId="2">
    <w:name w:val="目錄2"/>
    <w:basedOn w:val="Normal"/>
    <w:pPr>
      <w:adjustRightInd w:val="0"/>
      <w:ind w:left="3686"/>
      <w:textAlignment w:val="baseline"/>
    </w:pPr>
    <w:rPr>
      <w:rFonts w:ascii="MingLiU" w:eastAsia="MingLiU"/>
      <w:b/>
      <w:color w:val="000000"/>
      <w:kern w:val="0"/>
    </w:rPr>
  </w:style>
  <w:style w:type="paragraph" w:customStyle="1" w:styleId="a1">
    <w:name w:val="圖示"/>
    <w:basedOn w:val="Normal"/>
    <w:next w:val="Normal"/>
    <w:pPr>
      <w:spacing w:line="240" w:lineRule="auto"/>
      <w:jc w:val="center"/>
    </w:pPr>
  </w:style>
  <w:style w:type="character" w:styleId="PageNumber">
    <w:name w:val="page number"/>
    <w:basedOn w:val="DefaultParagraphFont"/>
  </w:style>
  <w:style w:type="paragraph" w:styleId="CommentText">
    <w:name w:val="annotation text"/>
    <w:basedOn w:val="Normal"/>
    <w:link w:val="CommentTextChar"/>
    <w:uiPriority w:val="99"/>
    <w:semiHidden/>
    <w:pPr>
      <w:adjustRightInd w:val="0"/>
      <w:spacing w:line="336" w:lineRule="exact"/>
      <w:ind w:firstLine="510"/>
      <w:textAlignment w:val="baseline"/>
    </w:pPr>
    <w:rPr>
      <w:rFonts w:eastAsia="MingLiU"/>
      <w:kern w:val="0"/>
    </w:rPr>
  </w:style>
  <w:style w:type="paragraph" w:styleId="TOC1">
    <w:name w:val="toc 1"/>
    <w:basedOn w:val="Normal"/>
    <w:next w:val="Normal"/>
    <w:autoRedefine/>
    <w:uiPriority w:val="39"/>
    <w:rsid w:val="00492357"/>
    <w:pPr>
      <w:adjustRightInd w:val="0"/>
      <w:spacing w:before="0" w:after="0" w:line="500" w:lineRule="exact"/>
      <w:ind w:left="130" w:hangingChars="130" w:hanging="130"/>
      <w:textAlignment w:val="baseline"/>
    </w:pPr>
    <w:rPr>
      <w:rFonts w:eastAsia="DFKai-SB"/>
      <w:b/>
      <w:caps/>
      <w:noProof/>
      <w:kern w:val="0"/>
      <w:sz w:val="28"/>
    </w:rPr>
  </w:style>
  <w:style w:type="paragraph" w:styleId="TOC2">
    <w:name w:val="toc 2"/>
    <w:basedOn w:val="Normal"/>
    <w:next w:val="Normal"/>
    <w:autoRedefine/>
    <w:uiPriority w:val="39"/>
    <w:rsid w:val="008E6805"/>
    <w:pPr>
      <w:tabs>
        <w:tab w:val="left" w:pos="1134"/>
        <w:tab w:val="right" w:leader="dot" w:pos="10065"/>
      </w:tabs>
      <w:adjustRightInd w:val="0"/>
      <w:spacing w:after="120" w:line="360" w:lineRule="atLeast"/>
      <w:ind w:left="238" w:firstLine="188"/>
      <w:jc w:val="left"/>
      <w:textAlignment w:val="baseline"/>
    </w:pPr>
    <w:rPr>
      <w:rFonts w:eastAsia="DFKai-SB"/>
      <w:smallCaps/>
      <w:noProof/>
      <w:kern w:val="0"/>
    </w:rPr>
  </w:style>
  <w:style w:type="paragraph" w:styleId="TOC3">
    <w:name w:val="toc 3"/>
    <w:basedOn w:val="Normal"/>
    <w:next w:val="Normal"/>
    <w:autoRedefine/>
    <w:uiPriority w:val="39"/>
    <w:pPr>
      <w:tabs>
        <w:tab w:val="left" w:pos="1920"/>
        <w:tab w:val="right" w:leader="dot" w:pos="9600"/>
      </w:tabs>
      <w:adjustRightInd w:val="0"/>
      <w:spacing w:after="120" w:line="360" w:lineRule="atLeast"/>
      <w:ind w:left="482" w:firstLine="510"/>
      <w:textAlignment w:val="baseline"/>
    </w:pPr>
    <w:rPr>
      <w:rFonts w:eastAsia="DFKai-SB" w:cs="PMingLiU"/>
      <w:noProof/>
      <w:kern w:val="0"/>
      <w:szCs w:val="24"/>
    </w:rPr>
  </w:style>
  <w:style w:type="paragraph" w:styleId="TOC4">
    <w:name w:val="toc 4"/>
    <w:basedOn w:val="Normal"/>
    <w:next w:val="Normal"/>
    <w:autoRedefine/>
    <w:semiHidden/>
    <w:pPr>
      <w:tabs>
        <w:tab w:val="right" w:leader="dot" w:pos="9600"/>
      </w:tabs>
      <w:adjustRightInd w:val="0"/>
      <w:spacing w:after="120" w:line="360" w:lineRule="atLeast"/>
      <w:ind w:left="720" w:firstLine="510"/>
      <w:textAlignment w:val="baseline"/>
    </w:pPr>
    <w:rPr>
      <w:rFonts w:eastAsia="MingLiU"/>
      <w:noProof/>
      <w:kern w:val="0"/>
    </w:rPr>
  </w:style>
  <w:style w:type="paragraph" w:styleId="TOC5">
    <w:name w:val="toc 5"/>
    <w:basedOn w:val="Normal"/>
    <w:next w:val="Normal"/>
    <w:autoRedefine/>
    <w:semiHidden/>
    <w:pPr>
      <w:adjustRightInd w:val="0"/>
      <w:spacing w:line="336" w:lineRule="exact"/>
      <w:ind w:left="960" w:firstLine="510"/>
      <w:textAlignment w:val="baseline"/>
    </w:pPr>
    <w:rPr>
      <w:rFonts w:eastAsia="MingLiU"/>
      <w:kern w:val="0"/>
      <w:sz w:val="18"/>
    </w:rPr>
  </w:style>
  <w:style w:type="paragraph" w:styleId="TOC6">
    <w:name w:val="toc 6"/>
    <w:basedOn w:val="Normal"/>
    <w:next w:val="Normal"/>
    <w:autoRedefine/>
    <w:semiHidden/>
    <w:pPr>
      <w:adjustRightInd w:val="0"/>
      <w:spacing w:line="336" w:lineRule="exact"/>
      <w:ind w:left="1200" w:firstLine="510"/>
      <w:textAlignment w:val="baseline"/>
    </w:pPr>
    <w:rPr>
      <w:rFonts w:eastAsia="MingLiU"/>
      <w:kern w:val="0"/>
      <w:sz w:val="18"/>
    </w:rPr>
  </w:style>
  <w:style w:type="paragraph" w:styleId="TOC7">
    <w:name w:val="toc 7"/>
    <w:basedOn w:val="Normal"/>
    <w:next w:val="Normal"/>
    <w:autoRedefine/>
    <w:semiHidden/>
    <w:pPr>
      <w:adjustRightInd w:val="0"/>
      <w:spacing w:line="336" w:lineRule="exact"/>
      <w:ind w:left="1440" w:firstLine="510"/>
      <w:textAlignment w:val="baseline"/>
    </w:pPr>
    <w:rPr>
      <w:rFonts w:eastAsia="MingLiU"/>
      <w:kern w:val="0"/>
      <w:sz w:val="18"/>
    </w:rPr>
  </w:style>
  <w:style w:type="paragraph" w:styleId="TOC8">
    <w:name w:val="toc 8"/>
    <w:basedOn w:val="Normal"/>
    <w:next w:val="Normal"/>
    <w:autoRedefine/>
    <w:semiHidden/>
    <w:pPr>
      <w:adjustRightInd w:val="0"/>
      <w:spacing w:line="336" w:lineRule="exact"/>
      <w:ind w:left="1680" w:firstLine="510"/>
      <w:textAlignment w:val="baseline"/>
    </w:pPr>
    <w:rPr>
      <w:rFonts w:eastAsia="MingLiU"/>
      <w:kern w:val="0"/>
      <w:sz w:val="18"/>
    </w:rPr>
  </w:style>
  <w:style w:type="paragraph" w:styleId="TOC9">
    <w:name w:val="toc 9"/>
    <w:basedOn w:val="Normal"/>
    <w:next w:val="Normal"/>
    <w:autoRedefine/>
    <w:semiHidden/>
    <w:pPr>
      <w:adjustRightInd w:val="0"/>
      <w:spacing w:line="336" w:lineRule="exact"/>
      <w:ind w:left="1920" w:firstLine="510"/>
      <w:textAlignment w:val="baseline"/>
    </w:pPr>
    <w:rPr>
      <w:rFonts w:eastAsia="MingLiU"/>
      <w:kern w:val="0"/>
      <w:sz w:val="18"/>
    </w:rPr>
  </w:style>
  <w:style w:type="paragraph" w:styleId="TableofFigures">
    <w:name w:val="table of figures"/>
    <w:basedOn w:val="Normal"/>
    <w:next w:val="Normal"/>
    <w:semiHidden/>
    <w:pPr>
      <w:adjustRightInd w:val="0"/>
      <w:spacing w:line="336" w:lineRule="exact"/>
      <w:ind w:left="480" w:hanging="480"/>
      <w:textAlignment w:val="baseline"/>
    </w:pPr>
    <w:rPr>
      <w:rFonts w:eastAsia="MingLiU"/>
      <w:smallCaps/>
      <w:kern w:val="0"/>
      <w:sz w:val="20"/>
    </w:rPr>
  </w:style>
  <w:style w:type="paragraph" w:styleId="FootnoteText">
    <w:name w:val="footnote text"/>
    <w:basedOn w:val="Normal"/>
    <w:semiHidden/>
    <w:pPr>
      <w:snapToGrid w:val="0"/>
      <w:ind w:firstLine="510"/>
    </w:pPr>
    <w:rPr>
      <w:sz w:val="20"/>
    </w:rPr>
  </w:style>
  <w:style w:type="paragraph" w:styleId="Caption">
    <w:name w:val="caption"/>
    <w:basedOn w:val="Normal"/>
    <w:next w:val="Normal"/>
    <w:qFormat/>
    <w:pPr>
      <w:spacing w:before="120" w:after="120" w:line="240" w:lineRule="auto"/>
      <w:jc w:val="center"/>
    </w:pPr>
    <w:rPr>
      <w:sz w:val="20"/>
    </w:rPr>
  </w:style>
  <w:style w:type="paragraph" w:customStyle="1" w:styleId="a0">
    <w:name w:val="項目"/>
    <w:basedOn w:val="Normal"/>
    <w:autoRedefine/>
    <w:pPr>
      <w:numPr>
        <w:numId w:val="3"/>
      </w:numPr>
      <w:adjustRightInd w:val="0"/>
      <w:spacing w:line="360" w:lineRule="exact"/>
      <w:textAlignment w:val="baseline"/>
    </w:pPr>
    <w:rPr>
      <w:rFonts w:eastAsia="MingLiU"/>
      <w:kern w:val="0"/>
    </w:rPr>
  </w:style>
  <w:style w:type="paragraph" w:customStyle="1" w:styleId="a2">
    <w:name w:val="無縮排內文"/>
    <w:basedOn w:val="Normal"/>
    <w:autoRedefine/>
    <w:pPr>
      <w:adjustRightInd w:val="0"/>
      <w:ind w:left="57"/>
      <w:textAlignment w:val="baseline"/>
    </w:pPr>
    <w:rPr>
      <w:rFonts w:eastAsia="MingLiU"/>
      <w:kern w:val="0"/>
    </w:rPr>
  </w:style>
  <w:style w:type="paragraph" w:customStyle="1" w:styleId="a3">
    <w:name w:val="參數描述"/>
    <w:basedOn w:val="Normal"/>
    <w:pPr>
      <w:adjustRightInd w:val="0"/>
      <w:spacing w:before="20" w:after="20"/>
      <w:ind w:left="57"/>
      <w:textAlignment w:val="baseline"/>
    </w:pPr>
    <w:rPr>
      <w:rFonts w:eastAsia="MingLiU"/>
      <w:kern w:val="0"/>
    </w:rPr>
  </w:style>
  <w:style w:type="paragraph" w:styleId="DocumentMap">
    <w:name w:val="Document Map"/>
    <w:basedOn w:val="Normal"/>
    <w:semiHidden/>
    <w:pPr>
      <w:shd w:val="clear" w:color="auto" w:fill="000080"/>
      <w:adjustRightInd w:val="0"/>
      <w:spacing w:line="336" w:lineRule="exact"/>
      <w:ind w:firstLine="510"/>
      <w:textAlignment w:val="baseline"/>
    </w:pPr>
    <w:rPr>
      <w:rFonts w:ascii="PMingLiU"/>
      <w:kern w:val="0"/>
    </w:rPr>
  </w:style>
  <w:style w:type="paragraph" w:styleId="BlockText">
    <w:name w:val="Block Text"/>
    <w:basedOn w:val="Normal"/>
    <w:pPr>
      <w:spacing w:line="360" w:lineRule="exact"/>
      <w:ind w:left="120" w:right="120" w:firstLine="567"/>
    </w:pPr>
  </w:style>
  <w:style w:type="character" w:styleId="CommentReference">
    <w:name w:val="annotation reference"/>
    <w:uiPriority w:val="99"/>
    <w:semiHidden/>
    <w:rPr>
      <w:rFonts w:ascii="MingLiU" w:eastAsia="MingLiU" w:hAnsi="MingLiU"/>
      <w:sz w:val="18"/>
    </w:rPr>
  </w:style>
  <w:style w:type="character" w:styleId="FootnoteReference">
    <w:name w:val="footnote reference"/>
    <w:semiHidden/>
    <w:rPr>
      <w:vertAlign w:val="superscript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FollowedHyperlink">
    <w:name w:val="FollowedHyperlink"/>
    <w:uiPriority w:val="99"/>
    <w:rPr>
      <w:color w:val="800080"/>
      <w:u w:val="single"/>
    </w:rPr>
  </w:style>
  <w:style w:type="paragraph" w:styleId="Date">
    <w:name w:val="Date"/>
    <w:basedOn w:val="Normal"/>
    <w:next w:val="Normal"/>
    <w:pPr>
      <w:jc w:val="right"/>
    </w:pPr>
    <w:rPr>
      <w:rFonts w:eastAsia="MingLiU"/>
      <w:b/>
      <w:kern w:val="0"/>
      <w:sz w:val="28"/>
    </w:rPr>
  </w:style>
  <w:style w:type="paragraph" w:customStyle="1" w:styleId="-">
    <w:name w:val="需求條款-標記"/>
    <w:next w:val="NormalIndent"/>
    <w:pPr>
      <w:spacing w:before="180" w:after="180"/>
    </w:pPr>
    <w:rPr>
      <w:b/>
      <w:noProof/>
      <w:sz w:val="24"/>
    </w:rPr>
  </w:style>
  <w:style w:type="paragraph" w:styleId="NormalIndent">
    <w:name w:val="Normal Indent"/>
    <w:basedOn w:val="Normal"/>
    <w:pPr>
      <w:ind w:left="567" w:firstLine="0"/>
    </w:pPr>
  </w:style>
  <w:style w:type="paragraph" w:customStyle="1" w:styleId="a">
    <w:name w:val="列舉 (無序)"/>
    <w:pPr>
      <w:numPr>
        <w:numId w:val="1"/>
      </w:numPr>
    </w:pPr>
    <w:rPr>
      <w:noProof/>
      <w:sz w:val="22"/>
    </w:rPr>
  </w:style>
  <w:style w:type="paragraph" w:styleId="PlainText">
    <w:name w:val="Plain Text"/>
    <w:basedOn w:val="Normal"/>
    <w:rPr>
      <w:rFonts w:ascii="MingLiU" w:eastAsia="MingLiU" w:hAnsi="Courier New"/>
    </w:rPr>
  </w:style>
  <w:style w:type="paragraph" w:customStyle="1" w:styleId="a4">
    <w:name w:val="列舉 (有序)"/>
    <w:basedOn w:val="a"/>
    <w:pPr>
      <w:numPr>
        <w:numId w:val="0"/>
      </w:numPr>
    </w:pPr>
  </w:style>
  <w:style w:type="paragraph" w:customStyle="1" w:styleId="1">
    <w:name w:val="表格內文1"/>
    <w:basedOn w:val="PlainText"/>
    <w:pPr>
      <w:spacing w:before="20" w:after="20" w:line="240" w:lineRule="auto"/>
      <w:ind w:firstLine="0"/>
    </w:pPr>
    <w:rPr>
      <w:rFonts w:ascii="Times New Roman" w:hAnsi="Times New Roman"/>
      <w:sz w:val="22"/>
    </w:rPr>
  </w:style>
  <w:style w:type="paragraph" w:customStyle="1" w:styleId="a5">
    <w:name w:val="條款內文"/>
    <w:basedOn w:val="Normal"/>
    <w:pPr>
      <w:shd w:val="pct12" w:color="auto" w:fill="FFFFFF"/>
    </w:pPr>
  </w:style>
  <w:style w:type="paragraph" w:customStyle="1" w:styleId="-0">
    <w:name w:val="需求條款-內文"/>
    <w:basedOn w:val="Normal"/>
  </w:style>
  <w:style w:type="paragraph" w:styleId="BodyTextIndent">
    <w:name w:val="Body Text Indent"/>
    <w:basedOn w:val="Normal"/>
    <w:rPr>
      <w:color w:val="800000"/>
    </w:rPr>
  </w:style>
  <w:style w:type="paragraph" w:styleId="Index1">
    <w:name w:val="index 1"/>
    <w:basedOn w:val="Normal"/>
    <w:next w:val="Normal"/>
    <w:autoRedefine/>
    <w:semiHidden/>
    <w:pPr>
      <w:spacing w:before="0" w:after="0"/>
      <w:ind w:left="240" w:hanging="240"/>
      <w:jc w:val="left"/>
    </w:pPr>
    <w:rPr>
      <w:rFonts w:eastAsia="DFKai-SB"/>
      <w:szCs w:val="24"/>
    </w:rPr>
  </w:style>
  <w:style w:type="paragraph" w:styleId="Index2">
    <w:name w:val="index 2"/>
    <w:basedOn w:val="Normal"/>
    <w:next w:val="Normal"/>
    <w:autoRedefine/>
    <w:semiHidden/>
    <w:pPr>
      <w:spacing w:before="0" w:after="0"/>
      <w:ind w:left="480" w:hanging="240"/>
      <w:jc w:val="left"/>
    </w:pPr>
    <w:rPr>
      <w:szCs w:val="24"/>
    </w:rPr>
  </w:style>
  <w:style w:type="paragraph" w:styleId="Index3">
    <w:name w:val="index 3"/>
    <w:basedOn w:val="Normal"/>
    <w:next w:val="Normal"/>
    <w:autoRedefine/>
    <w:semiHidden/>
    <w:pPr>
      <w:spacing w:before="0" w:after="0"/>
      <w:ind w:left="720" w:hanging="240"/>
      <w:jc w:val="left"/>
    </w:pPr>
    <w:rPr>
      <w:szCs w:val="24"/>
    </w:rPr>
  </w:style>
  <w:style w:type="paragraph" w:styleId="Index4">
    <w:name w:val="index 4"/>
    <w:basedOn w:val="Normal"/>
    <w:next w:val="Normal"/>
    <w:autoRedefine/>
    <w:semiHidden/>
    <w:pPr>
      <w:spacing w:before="0" w:after="0"/>
      <w:ind w:left="960" w:hanging="240"/>
      <w:jc w:val="left"/>
    </w:pPr>
    <w:rPr>
      <w:szCs w:val="24"/>
    </w:rPr>
  </w:style>
  <w:style w:type="paragraph" w:styleId="Index5">
    <w:name w:val="index 5"/>
    <w:basedOn w:val="Normal"/>
    <w:next w:val="Normal"/>
    <w:autoRedefine/>
    <w:semiHidden/>
    <w:pPr>
      <w:spacing w:before="0" w:after="0"/>
      <w:ind w:left="1200" w:hanging="240"/>
      <w:jc w:val="left"/>
    </w:pPr>
    <w:rPr>
      <w:szCs w:val="24"/>
    </w:rPr>
  </w:style>
  <w:style w:type="paragraph" w:styleId="Index6">
    <w:name w:val="index 6"/>
    <w:basedOn w:val="Normal"/>
    <w:next w:val="Normal"/>
    <w:autoRedefine/>
    <w:semiHidden/>
    <w:pPr>
      <w:spacing w:before="0" w:after="0"/>
      <w:ind w:left="1440" w:hanging="240"/>
      <w:jc w:val="left"/>
    </w:pPr>
    <w:rPr>
      <w:szCs w:val="24"/>
    </w:rPr>
  </w:style>
  <w:style w:type="paragraph" w:styleId="Index7">
    <w:name w:val="index 7"/>
    <w:basedOn w:val="Normal"/>
    <w:next w:val="Normal"/>
    <w:autoRedefine/>
    <w:semiHidden/>
    <w:pPr>
      <w:spacing w:before="0" w:after="0"/>
      <w:ind w:left="1680" w:hanging="240"/>
      <w:jc w:val="left"/>
    </w:pPr>
    <w:rPr>
      <w:szCs w:val="24"/>
    </w:rPr>
  </w:style>
  <w:style w:type="paragraph" w:styleId="Index8">
    <w:name w:val="index 8"/>
    <w:basedOn w:val="Normal"/>
    <w:next w:val="Normal"/>
    <w:autoRedefine/>
    <w:semiHidden/>
    <w:pPr>
      <w:spacing w:before="0" w:after="0"/>
      <w:ind w:left="1920" w:hanging="240"/>
      <w:jc w:val="left"/>
    </w:pPr>
    <w:rPr>
      <w:szCs w:val="24"/>
    </w:rPr>
  </w:style>
  <w:style w:type="paragraph" w:styleId="Index9">
    <w:name w:val="index 9"/>
    <w:basedOn w:val="Normal"/>
    <w:next w:val="Normal"/>
    <w:autoRedefine/>
    <w:semiHidden/>
    <w:pPr>
      <w:spacing w:before="0" w:after="0"/>
      <w:ind w:left="2160" w:hanging="240"/>
      <w:jc w:val="left"/>
    </w:pPr>
    <w:rPr>
      <w:szCs w:val="24"/>
    </w:rPr>
  </w:style>
  <w:style w:type="paragraph" w:styleId="IndexHeading">
    <w:name w:val="index heading"/>
    <w:basedOn w:val="Normal"/>
    <w:next w:val="Index1"/>
    <w:semiHidden/>
    <w:pPr>
      <w:spacing w:before="120" w:after="120"/>
      <w:jc w:val="left"/>
    </w:pPr>
    <w:rPr>
      <w:b/>
      <w:bCs/>
      <w:i/>
      <w:iCs/>
      <w:szCs w:val="24"/>
    </w:rPr>
  </w:style>
  <w:style w:type="paragraph" w:styleId="Title">
    <w:name w:val="Title"/>
    <w:basedOn w:val="Normal"/>
    <w:qFormat/>
    <w:rsid w:val="00C32D99"/>
    <w:pPr>
      <w:adjustRightInd w:val="0"/>
      <w:spacing w:before="600" w:after="240" w:line="240" w:lineRule="auto"/>
      <w:ind w:firstLine="0"/>
      <w:jc w:val="center"/>
      <w:outlineLvl w:val="0"/>
    </w:pPr>
    <w:rPr>
      <w:rFonts w:ascii="Arial" w:hAnsi="Arial" w:cs="Arial"/>
      <w:b/>
      <w:bCs/>
      <w:kern w:val="52"/>
      <w:sz w:val="44"/>
      <w:szCs w:val="44"/>
    </w:rPr>
  </w:style>
  <w:style w:type="paragraph" w:customStyle="1" w:styleId="111101">
    <w:name w:val="1.1.1.1.0.1"/>
    <w:basedOn w:val="Normal"/>
    <w:pPr>
      <w:widowControl/>
      <w:numPr>
        <w:numId w:val="4"/>
      </w:numPr>
      <w:spacing w:before="0" w:after="0" w:line="240" w:lineRule="auto"/>
      <w:ind w:hanging="369"/>
      <w:jc w:val="left"/>
    </w:pPr>
    <w:rPr>
      <w:rFonts w:ascii="MingLiU" w:eastAsia="MingLiU"/>
      <w:color w:val="000000"/>
      <w:kern w:val="0"/>
    </w:rPr>
  </w:style>
  <w:style w:type="paragraph" w:customStyle="1" w:styleId="a6">
    <w:name w:val="制訂者"/>
    <w:basedOn w:val="Normal"/>
    <w:pPr>
      <w:adjustRightInd w:val="0"/>
      <w:spacing w:before="200" w:after="200" w:line="240" w:lineRule="auto"/>
      <w:ind w:firstLine="0"/>
      <w:jc w:val="center"/>
      <w:textAlignment w:val="baseline"/>
    </w:pPr>
    <w:rPr>
      <w:rFonts w:ascii="MingLiU" w:eastAsia="MingLiU"/>
      <w:b/>
      <w:color w:val="000000"/>
      <w:kern w:val="0"/>
    </w:rPr>
  </w:style>
  <w:style w:type="paragraph" w:customStyle="1" w:styleId="Tabletext">
    <w:name w:val="Tabletext"/>
    <w:basedOn w:val="Normal"/>
    <w:pPr>
      <w:keepLines/>
      <w:spacing w:before="0" w:after="120" w:line="240" w:lineRule="atLeast"/>
      <w:ind w:firstLine="0"/>
      <w:jc w:val="left"/>
    </w:pPr>
    <w:rPr>
      <w:kern w:val="0"/>
      <w:sz w:val="20"/>
      <w:lang w:eastAsia="en-US"/>
    </w:rPr>
  </w:style>
  <w:style w:type="paragraph" w:styleId="BodyText">
    <w:name w:val="Body Text"/>
    <w:basedOn w:val="Normal"/>
    <w:pPr>
      <w:spacing w:after="120"/>
    </w:pPr>
  </w:style>
  <w:style w:type="character" w:customStyle="1" w:styleId="a7">
    <w:name w:val="範本說明"/>
    <w:rPr>
      <w:vanish w:val="0"/>
      <w:color w:val="0000FF"/>
    </w:rPr>
  </w:style>
  <w:style w:type="character" w:customStyle="1" w:styleId="a8">
    <w:name w:val="說明標誌"/>
    <w:rPr>
      <w:vanish w:val="0"/>
      <w:color w:val="FFFFFF"/>
      <w:sz w:val="44"/>
      <w:bdr w:val="none" w:sz="0" w:space="0" w:color="auto"/>
      <w:shd w:val="clear" w:color="auto" w:fill="FF0000"/>
    </w:rPr>
  </w:style>
  <w:style w:type="paragraph" w:customStyle="1" w:styleId="Term">
    <w:name w:val="Term"/>
    <w:basedOn w:val="Normal"/>
    <w:next w:val="Normal"/>
    <w:pPr>
      <w:keepNext/>
      <w:widowControl/>
      <w:spacing w:after="20" w:line="240" w:lineRule="auto"/>
      <w:ind w:firstLine="0"/>
      <w:jc w:val="left"/>
    </w:pPr>
    <w:rPr>
      <w:b/>
      <w:kern w:val="0"/>
      <w:sz w:val="20"/>
      <w:lang w:val="en-GB" w:eastAsia="en-US"/>
    </w:rPr>
  </w:style>
  <w:style w:type="paragraph" w:styleId="NormalWeb">
    <w:name w:val="Normal (Web)"/>
    <w:basedOn w:val="Normal"/>
    <w:pPr>
      <w:widowControl/>
      <w:spacing w:before="100" w:beforeAutospacing="1" w:after="100" w:afterAutospacing="1" w:line="240" w:lineRule="auto"/>
      <w:ind w:firstLine="0"/>
      <w:jc w:val="left"/>
    </w:pPr>
    <w:rPr>
      <w:rFonts w:ascii="PMingLiU" w:hAnsi="PMingLiU" w:cs="MingLiU"/>
      <w:kern w:val="0"/>
      <w:szCs w:val="24"/>
    </w:rPr>
  </w:style>
  <w:style w:type="character" w:styleId="Emphasis">
    <w:name w:val="Emphasis"/>
    <w:qFormat/>
    <w:rPr>
      <w:i/>
      <w:iCs/>
    </w:rPr>
  </w:style>
  <w:style w:type="paragraph" w:customStyle="1" w:styleId="a9">
    <w:name w:val="表格文字"/>
    <w:basedOn w:val="Normal"/>
    <w:pPr>
      <w:spacing w:line="240" w:lineRule="auto"/>
      <w:ind w:left="57" w:right="57" w:firstLine="0"/>
      <w:jc w:val="left"/>
    </w:pPr>
    <w:rPr>
      <w:rFonts w:eastAsia="DFKai-SB"/>
    </w:rPr>
  </w:style>
  <w:style w:type="paragraph" w:styleId="BalloonText">
    <w:name w:val="Balloon Text"/>
    <w:basedOn w:val="Normal"/>
    <w:link w:val="BalloonTextChar"/>
    <w:uiPriority w:val="99"/>
    <w:semiHidden/>
    <w:rPr>
      <w:rFonts w:ascii="Arial" w:hAnsi="Arial"/>
      <w:sz w:val="18"/>
      <w:szCs w:val="18"/>
    </w:rPr>
  </w:style>
  <w:style w:type="paragraph" w:customStyle="1" w:styleId="3">
    <w:name w:val="封面標題3"/>
    <w:basedOn w:val="Normal"/>
    <w:rsid w:val="00C32D99"/>
    <w:pPr>
      <w:spacing w:before="160" w:after="160" w:line="240" w:lineRule="auto"/>
      <w:ind w:leftChars="1500" w:left="1500" w:firstLine="0"/>
      <w:jc w:val="left"/>
    </w:pPr>
    <w:rPr>
      <w:b/>
      <w:kern w:val="0"/>
      <w:sz w:val="28"/>
      <w:szCs w:val="28"/>
    </w:rPr>
  </w:style>
  <w:style w:type="table" w:styleId="TableGrid">
    <w:name w:val="Table Grid"/>
    <w:basedOn w:val="TableNormal"/>
    <w:uiPriority w:val="39"/>
    <w:rsid w:val="00E75275"/>
    <w:pPr>
      <w:widowControl w:val="0"/>
      <w:spacing w:before="60" w:after="60" w:line="300" w:lineRule="auto"/>
      <w:ind w:firstLine="482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0">
    <w:name w:val="目錄title"/>
    <w:basedOn w:val="Normal"/>
    <w:link w:val="title1"/>
    <w:rsid w:val="007166EA"/>
    <w:pPr>
      <w:adjustRightInd w:val="0"/>
      <w:spacing w:beforeLines="100" w:before="100" w:afterLines="100" w:after="100" w:line="240" w:lineRule="auto"/>
      <w:ind w:firstLine="0"/>
      <w:jc w:val="center"/>
    </w:pPr>
    <w:rPr>
      <w:rFonts w:ascii="Arial" w:hAnsi="Arial"/>
      <w:b/>
      <w:sz w:val="28"/>
      <w:szCs w:val="28"/>
      <w:u w:val="single"/>
    </w:rPr>
  </w:style>
  <w:style w:type="character" w:customStyle="1" w:styleId="title1">
    <w:name w:val="目錄title 字元"/>
    <w:link w:val="title0"/>
    <w:rsid w:val="007166EA"/>
    <w:rPr>
      <w:rFonts w:ascii="Arial" w:eastAsia="PMingLiU" w:hAnsi="Arial"/>
      <w:b/>
      <w:kern w:val="2"/>
      <w:sz w:val="28"/>
      <w:szCs w:val="28"/>
      <w:u w:val="single"/>
      <w:lang w:val="en-US" w:eastAsia="zh-TW" w:bidi="ar-SA"/>
    </w:rPr>
  </w:style>
  <w:style w:type="paragraph" w:customStyle="1" w:styleId="xl27">
    <w:name w:val="xl27"/>
    <w:basedOn w:val="Normal"/>
    <w:rsid w:val="005C7DA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 Unicode MS" w:eastAsia="Arial Unicode MS" w:hAnsi="Arial Unicode MS" w:cs="DFKai-SB"/>
      <w:kern w:val="0"/>
      <w:szCs w:val="24"/>
      <w:lang w:eastAsia="en-US"/>
    </w:rPr>
  </w:style>
  <w:style w:type="paragraph" w:customStyle="1" w:styleId="U">
    <w:name w:val="_U標題一"/>
    <w:rsid w:val="00637A7C"/>
    <w:pPr>
      <w:numPr>
        <w:numId w:val="5"/>
      </w:numPr>
      <w:tabs>
        <w:tab w:val="left" w:pos="851"/>
      </w:tabs>
      <w:spacing w:before="480" w:after="480" w:line="500" w:lineRule="exact"/>
      <w:outlineLvl w:val="0"/>
    </w:pPr>
    <w:rPr>
      <w:rFonts w:ascii="Arial" w:eastAsia="華康粗黑體" w:hAnsi="Arial"/>
      <w:sz w:val="40"/>
    </w:rPr>
  </w:style>
  <w:style w:type="paragraph" w:customStyle="1" w:styleId="U0">
    <w:name w:val="_U標題二"/>
    <w:rsid w:val="00637A7C"/>
    <w:pPr>
      <w:numPr>
        <w:ilvl w:val="1"/>
        <w:numId w:val="5"/>
      </w:numPr>
      <w:tabs>
        <w:tab w:val="left" w:pos="720"/>
      </w:tabs>
      <w:spacing w:before="480" w:after="240" w:line="500" w:lineRule="exact"/>
      <w:outlineLvl w:val="1"/>
    </w:pPr>
    <w:rPr>
      <w:rFonts w:ascii="Arial" w:eastAsia="華康粗黑體" w:hAnsi="Arial"/>
      <w:sz w:val="32"/>
    </w:rPr>
  </w:style>
  <w:style w:type="paragraph" w:customStyle="1" w:styleId="U1">
    <w:name w:val="_U標題三"/>
    <w:rsid w:val="00637A7C"/>
    <w:pPr>
      <w:numPr>
        <w:ilvl w:val="2"/>
        <w:numId w:val="5"/>
      </w:numPr>
      <w:tabs>
        <w:tab w:val="left" w:pos="840"/>
      </w:tabs>
      <w:spacing w:before="240" w:after="120" w:line="500" w:lineRule="exact"/>
      <w:outlineLvl w:val="2"/>
    </w:pPr>
    <w:rPr>
      <w:rFonts w:ascii="Arial" w:eastAsia="華康粗黑體" w:hAnsi="Arial"/>
      <w:sz w:val="2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F57D1B"/>
    <w:pPr>
      <w:adjustRightInd/>
      <w:spacing w:line="300" w:lineRule="auto"/>
      <w:ind w:firstLine="482"/>
      <w:jc w:val="left"/>
      <w:textAlignment w:val="auto"/>
    </w:pPr>
    <w:rPr>
      <w:rFonts w:eastAsia="PMingLiU"/>
      <w:b/>
      <w:bCs/>
      <w:kern w:val="2"/>
    </w:rPr>
  </w:style>
  <w:style w:type="paragraph" w:styleId="ListBullet">
    <w:name w:val="List Bullet"/>
    <w:basedOn w:val="Normal"/>
    <w:rsid w:val="00A2602A"/>
    <w:pPr>
      <w:numPr>
        <w:numId w:val="6"/>
      </w:numPr>
      <w:spacing w:before="0" w:after="0" w:line="240" w:lineRule="auto"/>
      <w:jc w:val="left"/>
    </w:pPr>
    <w:rPr>
      <w:szCs w:val="24"/>
    </w:rPr>
  </w:style>
  <w:style w:type="paragraph" w:customStyle="1" w:styleId="aa">
    <w:name w:val="注意事項"/>
    <w:basedOn w:val="Normal"/>
    <w:rsid w:val="00A2602A"/>
    <w:pPr>
      <w:adjustRightInd w:val="0"/>
      <w:spacing w:before="360" w:after="0" w:line="240" w:lineRule="auto"/>
      <w:ind w:firstLine="0"/>
      <w:jc w:val="center"/>
      <w:textAlignment w:val="baseline"/>
    </w:pPr>
    <w:rPr>
      <w:rFonts w:ascii="MingLiU" w:eastAsia="MingLiU"/>
      <w:b/>
      <w:color w:val="FF0000"/>
      <w:kern w:val="0"/>
    </w:rPr>
  </w:style>
  <w:style w:type="paragraph" w:customStyle="1" w:styleId="11">
    <w:name w:val="1.1"/>
    <w:basedOn w:val="BodyTextIndent"/>
    <w:rsid w:val="00FF6663"/>
    <w:pPr>
      <w:adjustRightInd w:val="0"/>
      <w:spacing w:line="360" w:lineRule="atLeast"/>
      <w:ind w:left="650" w:hanging="440"/>
      <w:jc w:val="left"/>
      <w:textAlignment w:val="baseline"/>
    </w:pPr>
    <w:rPr>
      <w:rFonts w:eastAsia="DFKai-SB"/>
      <w:color w:val="auto"/>
      <w:kern w:val="0"/>
      <w:sz w:val="26"/>
    </w:rPr>
  </w:style>
  <w:style w:type="paragraph" w:customStyle="1" w:styleId="10">
    <w:name w:val="1"/>
    <w:basedOn w:val="Normal"/>
    <w:rsid w:val="00C1237A"/>
    <w:pPr>
      <w:adjustRightInd w:val="0"/>
      <w:spacing w:line="360" w:lineRule="atLeast"/>
      <w:ind w:firstLine="0"/>
      <w:jc w:val="left"/>
      <w:textAlignment w:val="baseline"/>
    </w:pPr>
    <w:rPr>
      <w:rFonts w:eastAsia="DFKai-SB"/>
      <w:kern w:val="0"/>
      <w:sz w:val="26"/>
    </w:rPr>
  </w:style>
  <w:style w:type="paragraph" w:customStyle="1" w:styleId="111">
    <w:name w:val="1.1(1)"/>
    <w:basedOn w:val="BodyTextIndent"/>
    <w:rsid w:val="0084619B"/>
    <w:pPr>
      <w:adjustRightInd w:val="0"/>
      <w:spacing w:before="20" w:after="40" w:line="360" w:lineRule="atLeast"/>
      <w:ind w:left="1040" w:hanging="390"/>
      <w:jc w:val="left"/>
      <w:textAlignment w:val="baseline"/>
    </w:pPr>
    <w:rPr>
      <w:rFonts w:eastAsia="DFKai-SB"/>
      <w:color w:val="auto"/>
      <w:kern w:val="0"/>
      <w:sz w:val="26"/>
    </w:rPr>
  </w:style>
  <w:style w:type="paragraph" w:styleId="ListParagraph">
    <w:name w:val="List Paragraph"/>
    <w:basedOn w:val="Normal"/>
    <w:qFormat/>
    <w:rsid w:val="00EE487A"/>
    <w:pPr>
      <w:ind w:leftChars="200" w:left="480"/>
    </w:pPr>
  </w:style>
  <w:style w:type="paragraph" w:customStyle="1" w:styleId="12">
    <w:name w:val="清單編號1"/>
    <w:basedOn w:val="Normal"/>
    <w:rsid w:val="00AE2B79"/>
    <w:pPr>
      <w:adjustRightInd w:val="0"/>
      <w:spacing w:after="0" w:line="240" w:lineRule="auto"/>
      <w:ind w:firstLine="0"/>
      <w:jc w:val="left"/>
    </w:pPr>
    <w:rPr>
      <w:szCs w:val="24"/>
    </w:rPr>
  </w:style>
  <w:style w:type="character" w:customStyle="1" w:styleId="100">
    <w:name w:val="1.0 字元"/>
    <w:link w:val="101"/>
    <w:locked/>
    <w:rsid w:val="00AE2B79"/>
    <w:rPr>
      <w:rFonts w:ascii="MingLiU" w:eastAsia="MingLiU" w:hAnsi="MingLiU"/>
      <w:color w:val="000000"/>
      <w:sz w:val="24"/>
    </w:rPr>
  </w:style>
  <w:style w:type="paragraph" w:customStyle="1" w:styleId="101">
    <w:name w:val="1.0"/>
    <w:basedOn w:val="Normal"/>
    <w:link w:val="100"/>
    <w:rsid w:val="00AE2B79"/>
    <w:pPr>
      <w:adjustRightInd w:val="0"/>
      <w:spacing w:after="0" w:line="240" w:lineRule="auto"/>
      <w:ind w:left="238" w:firstLine="0"/>
    </w:pPr>
    <w:rPr>
      <w:rFonts w:ascii="MingLiU" w:eastAsia="MingLiU" w:hAnsi="MingLiU"/>
      <w:color w:val="000000"/>
      <w:kern w:val="0"/>
    </w:rPr>
  </w:style>
  <w:style w:type="character" w:customStyle="1" w:styleId="FooterChar">
    <w:name w:val="Footer Char"/>
    <w:link w:val="Footer"/>
    <w:uiPriority w:val="99"/>
    <w:rsid w:val="00492357"/>
    <w:rPr>
      <w:noProof/>
      <w:sz w:val="18"/>
    </w:rPr>
  </w:style>
  <w:style w:type="character" w:customStyle="1" w:styleId="CommentTextChar">
    <w:name w:val="Comment Text Char"/>
    <w:link w:val="CommentText"/>
    <w:uiPriority w:val="99"/>
    <w:semiHidden/>
    <w:rsid w:val="00404B8E"/>
    <w:rPr>
      <w:rFonts w:eastAsia="MingLiU"/>
      <w:sz w:val="24"/>
    </w:rPr>
  </w:style>
  <w:style w:type="character" w:customStyle="1" w:styleId="CommentSubjectChar">
    <w:name w:val="Comment Subject Char"/>
    <w:link w:val="CommentSubject"/>
    <w:uiPriority w:val="99"/>
    <w:semiHidden/>
    <w:rsid w:val="00404B8E"/>
    <w:rPr>
      <w:b/>
      <w:bCs/>
      <w:kern w:val="2"/>
      <w:sz w:val="24"/>
    </w:rPr>
  </w:style>
  <w:style w:type="character" w:customStyle="1" w:styleId="BalloonTextChar">
    <w:name w:val="Balloon Text Char"/>
    <w:link w:val="BalloonText"/>
    <w:uiPriority w:val="99"/>
    <w:semiHidden/>
    <w:rsid w:val="00404B8E"/>
    <w:rPr>
      <w:rFonts w:ascii="Arial" w:hAnsi="Arial"/>
      <w:kern w:val="2"/>
      <w:sz w:val="18"/>
      <w:szCs w:val="18"/>
    </w:rPr>
  </w:style>
  <w:style w:type="character" w:customStyle="1" w:styleId="HeaderChar">
    <w:name w:val="Header Char"/>
    <w:link w:val="Header"/>
    <w:uiPriority w:val="99"/>
    <w:rsid w:val="00404B8E"/>
    <w:rPr>
      <w:kern w:val="2"/>
    </w:rPr>
  </w:style>
  <w:style w:type="character" w:customStyle="1" w:styleId="Heading1Char">
    <w:name w:val="Heading 1 Char"/>
    <w:link w:val="Heading1"/>
    <w:uiPriority w:val="9"/>
    <w:rsid w:val="00404B8E"/>
    <w:rPr>
      <w:rFonts w:eastAsia="DFKai-SB"/>
      <w:b/>
      <w:bCs/>
      <w:caps/>
      <w:sz w:val="32"/>
      <w:szCs w:val="32"/>
    </w:rPr>
  </w:style>
  <w:style w:type="character" w:customStyle="1" w:styleId="Heading2Char">
    <w:name w:val="Heading 2 Char"/>
    <w:link w:val="Heading2"/>
    <w:uiPriority w:val="9"/>
    <w:rsid w:val="00404B8E"/>
    <w:rPr>
      <w:rFonts w:eastAsia="DFKai-SB"/>
      <w:bCs/>
      <w:caps/>
      <w:sz w:val="26"/>
      <w:szCs w:val="26"/>
    </w:rPr>
  </w:style>
  <w:style w:type="paragraph" w:customStyle="1" w:styleId="msonormal0">
    <w:name w:val="msonormal"/>
    <w:basedOn w:val="Normal"/>
    <w:rsid w:val="00404B8E"/>
    <w:pPr>
      <w:widowControl/>
      <w:spacing w:before="100" w:beforeAutospacing="1" w:after="100" w:afterAutospacing="1" w:line="240" w:lineRule="auto"/>
      <w:ind w:firstLine="0"/>
      <w:jc w:val="left"/>
    </w:pPr>
    <w:rPr>
      <w:rFonts w:ascii="PMingLiU" w:hAnsi="PMingLiU" w:cs="PMingLiU"/>
      <w:kern w:val="0"/>
      <w:szCs w:val="24"/>
    </w:rPr>
  </w:style>
  <w:style w:type="paragraph" w:customStyle="1" w:styleId="font5">
    <w:name w:val="font5"/>
    <w:basedOn w:val="Normal"/>
    <w:rsid w:val="00404B8E"/>
    <w:pPr>
      <w:widowControl/>
      <w:spacing w:before="100" w:beforeAutospacing="1" w:after="100" w:afterAutospacing="1" w:line="240" w:lineRule="auto"/>
      <w:ind w:firstLine="0"/>
      <w:jc w:val="left"/>
    </w:pPr>
    <w:rPr>
      <w:rFonts w:ascii="PMingLiU" w:hAnsi="PMingLiU" w:cs="PMingLiU"/>
      <w:kern w:val="0"/>
      <w:sz w:val="18"/>
      <w:szCs w:val="18"/>
    </w:rPr>
  </w:style>
  <w:style w:type="paragraph" w:customStyle="1" w:styleId="xl66">
    <w:name w:val="xl66"/>
    <w:basedOn w:val="Normal"/>
    <w:rsid w:val="00404B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 w:line="240" w:lineRule="auto"/>
      <w:ind w:firstLine="0"/>
      <w:jc w:val="left"/>
    </w:pPr>
    <w:rPr>
      <w:color w:val="172B4D"/>
      <w:kern w:val="0"/>
      <w:szCs w:val="24"/>
    </w:rPr>
  </w:style>
  <w:style w:type="paragraph" w:customStyle="1" w:styleId="xl67">
    <w:name w:val="xl67"/>
    <w:basedOn w:val="Normal"/>
    <w:rsid w:val="00404B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 w:line="240" w:lineRule="auto"/>
      <w:ind w:firstLine="0"/>
      <w:jc w:val="left"/>
    </w:pPr>
    <w:rPr>
      <w:color w:val="172B4D"/>
      <w:kern w:val="0"/>
      <w:szCs w:val="24"/>
    </w:rPr>
  </w:style>
  <w:style w:type="paragraph" w:customStyle="1" w:styleId="xl68">
    <w:name w:val="xl68"/>
    <w:basedOn w:val="Normal"/>
    <w:rsid w:val="00404B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 w:line="240" w:lineRule="auto"/>
      <w:ind w:firstLine="0"/>
      <w:jc w:val="left"/>
    </w:pPr>
    <w:rPr>
      <w:kern w:val="0"/>
      <w:szCs w:val="24"/>
    </w:rPr>
  </w:style>
  <w:style w:type="paragraph" w:customStyle="1" w:styleId="xl69">
    <w:name w:val="xl69"/>
    <w:basedOn w:val="Normal"/>
    <w:rsid w:val="00404B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color w:val="172B4D"/>
      <w:kern w:val="0"/>
      <w:szCs w:val="24"/>
    </w:rPr>
  </w:style>
  <w:style w:type="paragraph" w:customStyle="1" w:styleId="xl70">
    <w:name w:val="xl70"/>
    <w:basedOn w:val="Normal"/>
    <w:rsid w:val="00404B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color w:val="172B4D"/>
      <w:kern w:val="0"/>
      <w:szCs w:val="24"/>
    </w:rPr>
  </w:style>
  <w:style w:type="paragraph" w:customStyle="1" w:styleId="xl71">
    <w:name w:val="xl71"/>
    <w:basedOn w:val="Normal"/>
    <w:rsid w:val="00404B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kern w:val="0"/>
      <w:szCs w:val="24"/>
    </w:rPr>
  </w:style>
  <w:style w:type="paragraph" w:customStyle="1" w:styleId="xl72">
    <w:name w:val="xl72"/>
    <w:basedOn w:val="Normal"/>
    <w:rsid w:val="00404B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color w:val="FF0000"/>
      <w:kern w:val="0"/>
      <w:szCs w:val="24"/>
    </w:rPr>
  </w:style>
  <w:style w:type="paragraph" w:customStyle="1" w:styleId="xl73">
    <w:name w:val="xl73"/>
    <w:basedOn w:val="Normal"/>
    <w:rsid w:val="00404B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color w:val="FF0000"/>
      <w:kern w:val="0"/>
      <w:szCs w:val="24"/>
    </w:rPr>
  </w:style>
  <w:style w:type="paragraph" w:customStyle="1" w:styleId="xl74">
    <w:name w:val="xl74"/>
    <w:basedOn w:val="Normal"/>
    <w:rsid w:val="00404B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color w:val="FF0000"/>
      <w:kern w:val="0"/>
      <w:szCs w:val="24"/>
    </w:rPr>
  </w:style>
  <w:style w:type="paragraph" w:customStyle="1" w:styleId="xl75">
    <w:name w:val="xl75"/>
    <w:basedOn w:val="Normal"/>
    <w:rsid w:val="00404B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kern w:val="0"/>
      <w:szCs w:val="24"/>
    </w:rPr>
  </w:style>
  <w:style w:type="paragraph" w:customStyle="1" w:styleId="xl76">
    <w:name w:val="xl76"/>
    <w:basedOn w:val="Normal"/>
    <w:rsid w:val="00404B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 w:line="240" w:lineRule="auto"/>
      <w:ind w:firstLine="0"/>
      <w:jc w:val="left"/>
    </w:pPr>
    <w:rPr>
      <w:color w:val="FF0000"/>
      <w:kern w:val="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D150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7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75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77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71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6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5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6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7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1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0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28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5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68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917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7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09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44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95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86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106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0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8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4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96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140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67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5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7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17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4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3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3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71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1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3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08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4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5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12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0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71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23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2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98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8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21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6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8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85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0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9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4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1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86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2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4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75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5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3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4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13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88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2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4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6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1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8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3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038/s41467-020-17591-w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38515;&#20462;&#28580;\My%20Documents\template\word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B8D45-5597-4151-ADF2-2D8FC61E0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Settings\陳修澤\My Documents\template\word.dot</Template>
  <TotalTime>1</TotalTime>
  <Pages>9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SDS 軟體設計規格書樣版_V4.0</vt:lpstr>
    </vt:vector>
  </TitlesOfParts>
  <Company>ICL/ITRI</Company>
  <LinksUpToDate>false</LinksUpToDate>
  <CharactersWithSpaces>3006</CharactersWithSpaces>
  <SharedDoc>false</SharedDoc>
  <HLinks>
    <vt:vector size="102" baseType="variant">
      <vt:variant>
        <vt:i4>1441855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_Toc96004126</vt:lpwstr>
      </vt:variant>
      <vt:variant>
        <vt:i4>1376319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_Toc96004125</vt:lpwstr>
      </vt:variant>
      <vt:variant>
        <vt:i4>1310783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_Toc96004124</vt:lpwstr>
      </vt:variant>
      <vt:variant>
        <vt:i4>1245247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_Toc96004123</vt:lpwstr>
      </vt:variant>
      <vt:variant>
        <vt:i4>1179711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_Toc96004122</vt:lpwstr>
      </vt:variant>
      <vt:variant>
        <vt:i4>1114175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_Toc96004121</vt:lpwstr>
      </vt:variant>
      <vt:variant>
        <vt:i4>1048639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_Toc96004120</vt:lpwstr>
      </vt:variant>
      <vt:variant>
        <vt:i4>1638460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_Toc96004119</vt:lpwstr>
      </vt:variant>
      <vt:variant>
        <vt:i4>1572924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_Toc96004118</vt:lpwstr>
      </vt:variant>
      <vt:variant>
        <vt:i4>1507388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_Toc96004117</vt:lpwstr>
      </vt:variant>
      <vt:variant>
        <vt:i4>1441852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_Toc96004116</vt:lpwstr>
      </vt:variant>
      <vt:variant>
        <vt:i4>1376316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_Toc96004115</vt:lpwstr>
      </vt:variant>
      <vt:variant>
        <vt:i4>1310780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_Toc96004114</vt:lpwstr>
      </vt:variant>
      <vt:variant>
        <vt:i4>1245244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_Toc96004113</vt:lpwstr>
      </vt:variant>
      <vt:variant>
        <vt:i4>1179708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_Toc96004112</vt:lpwstr>
      </vt:variant>
      <vt:variant>
        <vt:i4>1114172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_Toc96004111</vt:lpwstr>
      </vt:variant>
      <vt:variant>
        <vt:i4>1048636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_Toc96004110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SDS 軟體設計規格書樣版_V4.0</dc:title>
  <dc:subject>2011-12-06</dc:subject>
  <dc:creator>專案辦公室</dc:creator>
  <cp:keywords/>
  <dc:description>參考CPMS＆III SDG II</dc:description>
  <cp:lastModifiedBy>Microsoft Office User</cp:lastModifiedBy>
  <cp:revision>2</cp:revision>
  <cp:lastPrinted>2011-09-28T05:57:00Z</cp:lastPrinted>
  <dcterms:created xsi:type="dcterms:W3CDTF">2022-07-14T01:52:00Z</dcterms:created>
  <dcterms:modified xsi:type="dcterms:W3CDTF">2022-07-14T01:52:00Z</dcterms:modified>
</cp:coreProperties>
</file>